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47E4" w14:textId="589B266B" w:rsidR="00203043" w:rsidRPr="00080678" w:rsidRDefault="00203043" w:rsidP="00080678">
      <w:pPr>
        <w:pStyle w:val="Body"/>
        <w:spacing w:after="160" w:line="259" w:lineRule="auto"/>
        <w:rPr>
          <w:rFonts w:ascii="Century Gothic" w:hAnsi="Century Gothic"/>
          <w:b/>
          <w:bCs/>
          <w:sz w:val="32"/>
          <w:szCs w:val="32"/>
          <w:u w:color="000000"/>
        </w:rPr>
      </w:pPr>
    </w:p>
    <w:p w14:paraId="6517D14E" w14:textId="77777777" w:rsidR="00080678" w:rsidRDefault="00080678" w:rsidP="00080678">
      <w:pPr>
        <w:pStyle w:val="Body"/>
        <w:spacing w:after="160" w:line="259" w:lineRule="auto"/>
        <w:jc w:val="center"/>
        <w:rPr>
          <w:rFonts w:ascii="Century Gothic" w:hAnsi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5DC58543" w14:textId="77777777" w:rsidR="00080678" w:rsidRDefault="00080678" w:rsidP="00080678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</w:p>
    <w:p w14:paraId="7D9632B4" w14:textId="77777777" w:rsidR="00080678" w:rsidRPr="006F47CA" w:rsidRDefault="00080678" w:rsidP="00080678">
      <w:pPr>
        <w:pStyle w:val="Body"/>
        <w:spacing w:after="160" w:line="259" w:lineRule="auto"/>
        <w:jc w:val="center"/>
        <w:rPr>
          <w:rFonts w:ascii="Century Gothic" w:hAnsi="Century Gothic" w:cs="Times New Roman"/>
          <w:b/>
          <w:bCs/>
          <w:sz w:val="20"/>
          <w:szCs w:val="20"/>
          <w:u w:val="single" w:color="000000"/>
          <w:lang w:val="en-GB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>Rocester Parish Council</w:t>
      </w:r>
      <w:r w:rsidRPr="006F47CA">
        <w:rPr>
          <w:rFonts w:ascii="Century Gothic" w:hAnsi="Century Gothic" w:cs="Times New Roman"/>
          <w:b/>
          <w:bCs/>
          <w:sz w:val="20"/>
          <w:szCs w:val="20"/>
          <w:u w:val="single" w:color="000000"/>
          <w:lang w:val="en-GB"/>
        </w:rPr>
        <w:t xml:space="preserve"> </w:t>
      </w:r>
    </w:p>
    <w:p w14:paraId="06241BA8" w14:textId="2D4015E0" w:rsidR="00080678" w:rsidRPr="006F47CA" w:rsidRDefault="00080678" w:rsidP="00080678">
      <w:pPr>
        <w:pStyle w:val="Body"/>
        <w:spacing w:after="160" w:line="259" w:lineRule="auto"/>
        <w:jc w:val="center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Meeting of Rocester Parish Council </w:t>
      </w:r>
      <w:r w:rsidRPr="006F47CA">
        <w:rPr>
          <w:rFonts w:ascii="Century Gothic" w:hAnsi="Century Gothic" w:cs="Times New Roman"/>
          <w:b/>
          <w:bCs/>
          <w:color w:val="auto"/>
          <w:sz w:val="20"/>
          <w:szCs w:val="20"/>
          <w:u w:color="000000"/>
        </w:rPr>
        <w:t xml:space="preserve">held </w:t>
      </w: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on Monday </w:t>
      </w:r>
      <w:r>
        <w:rPr>
          <w:rFonts w:ascii="Century Gothic" w:hAnsi="Century Gothic" w:cs="Times New Roman"/>
          <w:b/>
          <w:bCs/>
          <w:sz w:val="20"/>
          <w:szCs w:val="20"/>
          <w:u w:color="000000"/>
        </w:rPr>
        <w:t>1</w:t>
      </w:r>
      <w:r w:rsidR="00B51763">
        <w:rPr>
          <w:rFonts w:ascii="Century Gothic" w:hAnsi="Century Gothic" w:cs="Times New Roman"/>
          <w:b/>
          <w:bCs/>
          <w:sz w:val="20"/>
          <w:szCs w:val="20"/>
          <w:u w:color="000000"/>
        </w:rPr>
        <w:t>1</w:t>
      </w:r>
      <w:r>
        <w:rPr>
          <w:rFonts w:ascii="Century Gothic" w:hAnsi="Century Gothic" w:cs="Times New Roman"/>
          <w:b/>
          <w:bCs/>
          <w:sz w:val="20"/>
          <w:szCs w:val="20"/>
          <w:u w:color="000000"/>
        </w:rPr>
        <w:t>t</w:t>
      </w:r>
      <w:r>
        <w:rPr>
          <w:rFonts w:ascii="Century Gothic" w:hAnsi="Century Gothic" w:cs="Times New Roman"/>
          <w:b/>
          <w:bCs/>
          <w:sz w:val="20"/>
          <w:szCs w:val="20"/>
          <w:u w:color="000000"/>
          <w:vertAlign w:val="superscript"/>
        </w:rPr>
        <w:t>h</w:t>
      </w:r>
      <w:r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 </w:t>
      </w:r>
      <w:r w:rsidR="00F0115D">
        <w:rPr>
          <w:rFonts w:ascii="Century Gothic" w:hAnsi="Century Gothic" w:cs="Times New Roman"/>
          <w:b/>
          <w:bCs/>
          <w:sz w:val="20"/>
          <w:szCs w:val="20"/>
          <w:u w:color="000000"/>
        </w:rPr>
        <w:t>May</w:t>
      </w: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 202</w:t>
      </w:r>
      <w:r>
        <w:rPr>
          <w:rFonts w:ascii="Century Gothic" w:hAnsi="Century Gothic" w:cs="Times New Roman"/>
          <w:b/>
          <w:bCs/>
          <w:sz w:val="20"/>
          <w:szCs w:val="20"/>
          <w:u w:color="000000"/>
        </w:rPr>
        <w:t>6</w:t>
      </w:r>
    </w:p>
    <w:p w14:paraId="32459DAD" w14:textId="77777777" w:rsidR="00080678" w:rsidRPr="006F47CA" w:rsidRDefault="00080678" w:rsidP="00080678">
      <w:pPr>
        <w:pStyle w:val="Body"/>
        <w:spacing w:after="160" w:line="259" w:lineRule="auto"/>
        <w:jc w:val="center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Minutes issued by </w:t>
      </w:r>
      <w:proofErr w:type="spellStart"/>
      <w:r w:rsidRPr="006F47CA">
        <w:rPr>
          <w:rFonts w:ascii="Century Gothic" w:hAnsi="Century Gothic" w:cs="Times New Roman"/>
          <w:sz w:val="20"/>
          <w:szCs w:val="20"/>
          <w:u w:color="000000"/>
        </w:rPr>
        <w:t>Ms</w:t>
      </w:r>
      <w:proofErr w:type="spellEnd"/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 Nisa Khan, </w:t>
      </w:r>
      <w:r w:rsidRPr="006F47CA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Clerk to the Council </w:t>
      </w:r>
    </w:p>
    <w:p w14:paraId="33BEBEAE" w14:textId="77777777" w:rsidR="00080678" w:rsidRPr="006F47CA" w:rsidRDefault="00080678" w:rsidP="00080678">
      <w:pPr>
        <w:pStyle w:val="Default"/>
        <w:spacing w:before="0" w:after="160" w:line="259" w:lineRule="auto"/>
        <w:ind w:left="360"/>
        <w:jc w:val="center"/>
        <w:rPr>
          <w:rFonts w:ascii="Century Gothic" w:hAnsi="Century Gothic" w:cs="Times New Roman"/>
          <w:b/>
          <w:bCs/>
          <w:sz w:val="20"/>
          <w:szCs w:val="20"/>
          <w:u w:val="single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val="single"/>
        </w:rPr>
        <w:t>Council Meeting of Rocester Parish Council</w:t>
      </w:r>
    </w:p>
    <w:p w14:paraId="37A5E1F8" w14:textId="77777777" w:rsidR="00080678" w:rsidRDefault="00080678" w:rsidP="00080678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proofErr w:type="spellStart"/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>Councillors</w:t>
      </w:r>
      <w:proofErr w:type="spellEnd"/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 in attendance: </w:t>
      </w:r>
      <w:r w:rsidRPr="006F47CA">
        <w:rPr>
          <w:rFonts w:ascii="Century Gothic" w:hAnsi="Century Gothic" w:cs="Times New Roman"/>
          <w:sz w:val="20"/>
          <w:szCs w:val="20"/>
          <w:u w:color="000000"/>
        </w:rPr>
        <w:t>Cllr G Mellor (Chair), Cllr M Pierzchalla</w:t>
      </w:r>
      <w:r>
        <w:rPr>
          <w:rFonts w:ascii="Century Gothic" w:hAnsi="Century Gothic" w:cs="Times New Roman"/>
          <w:sz w:val="20"/>
          <w:szCs w:val="20"/>
          <w:u w:color="000000"/>
        </w:rPr>
        <w:t>,</w:t>
      </w:r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 Cllr N Pierzchalla,</w:t>
      </w:r>
      <w:r>
        <w:rPr>
          <w:rFonts w:ascii="Century Gothic" w:hAnsi="Century Gothic" w:cs="Times New Roman"/>
          <w:sz w:val="20"/>
          <w:szCs w:val="20"/>
          <w:u w:color="000000"/>
        </w:rPr>
        <w:t xml:space="preserve"> Cllr P </w:t>
      </w:r>
      <w:proofErr w:type="gramStart"/>
      <w:r>
        <w:rPr>
          <w:rFonts w:ascii="Century Gothic" w:hAnsi="Century Gothic" w:cs="Times New Roman"/>
          <w:sz w:val="20"/>
          <w:szCs w:val="20"/>
          <w:u w:color="000000"/>
        </w:rPr>
        <w:t>Atkins ,</w:t>
      </w:r>
      <w:proofErr w:type="gramEnd"/>
    </w:p>
    <w:p w14:paraId="71DAA8E1" w14:textId="018940B2" w:rsidR="00080678" w:rsidRPr="00E641E7" w:rsidRDefault="00080678" w:rsidP="00080678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</w:p>
    <w:p w14:paraId="6C8DAC02" w14:textId="6DB53DD7" w:rsidR="00080678" w:rsidRPr="00290283" w:rsidRDefault="00080678" w:rsidP="00080678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FA7AE3">
        <w:rPr>
          <w:rFonts w:ascii="Century Gothic" w:hAnsi="Century Gothic" w:cs="Times New Roman"/>
          <w:b/>
          <w:bCs/>
          <w:color w:val="auto"/>
          <w:sz w:val="20"/>
          <w:szCs w:val="20"/>
          <w:u w:color="000000"/>
        </w:rPr>
        <w:t xml:space="preserve">Public Participation </w:t>
      </w:r>
      <w:r>
        <w:rPr>
          <w:rFonts w:ascii="Century Gothic" w:hAnsi="Century Gothic" w:cs="Times New Roman"/>
          <w:color w:val="auto"/>
          <w:sz w:val="20"/>
          <w:szCs w:val="20"/>
          <w:u w:color="000000"/>
        </w:rPr>
        <w:t>–</w:t>
      </w:r>
      <w:r w:rsidRPr="00FA7AE3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  <w:r>
        <w:rPr>
          <w:rFonts w:ascii="Century Gothic" w:hAnsi="Century Gothic" w:cs="Times New Roman"/>
          <w:color w:val="auto"/>
          <w:sz w:val="20"/>
          <w:szCs w:val="20"/>
          <w:u w:color="000000"/>
        </w:rPr>
        <w:t>One</w:t>
      </w:r>
      <w:r w:rsidRPr="00290283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member of the public</w:t>
      </w:r>
    </w:p>
    <w:p w14:paraId="096E1485" w14:textId="21D9C682" w:rsidR="00024B57" w:rsidRPr="002604A1" w:rsidRDefault="008E6081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</w:pPr>
      <w:r w:rsidRPr="002604A1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 xml:space="preserve">Meeting handed over to max as vice chair </w:t>
      </w:r>
      <w:proofErr w:type="spellStart"/>
      <w:r w:rsidRPr="002604A1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>gellor</w:t>
      </w:r>
      <w:proofErr w:type="spellEnd"/>
      <w:r w:rsidRPr="002604A1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 xml:space="preserve"> </w:t>
      </w:r>
      <w:proofErr w:type="spellStart"/>
      <w:r w:rsidRPr="002604A1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>mellor</w:t>
      </w:r>
      <w:proofErr w:type="spellEnd"/>
      <w:r w:rsidRPr="002604A1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 xml:space="preserve"> proposed by Phillip and seconded by max handed over to the chair Phillip prosed max as vice chair Gillan seconded. </w:t>
      </w:r>
    </w:p>
    <w:p w14:paraId="5F15F42D" w14:textId="612A23A9" w:rsidR="002B499E" w:rsidRPr="00662E93" w:rsidRDefault="00396B65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</w:t>
      </w:r>
      <w:r w:rsidR="00243CBF">
        <w:rPr>
          <w:rFonts w:ascii="Century Gothic" w:hAnsi="Century Gothic"/>
          <w:sz w:val="20"/>
          <w:szCs w:val="20"/>
          <w:u w:color="000000"/>
        </w:rPr>
        <w:t>27</w:t>
      </w:r>
      <w:proofErr w:type="gramStart"/>
      <w:r w:rsidR="00AB55B4" w:rsidRPr="00662E93">
        <w:rPr>
          <w:rFonts w:ascii="Century Gothic" w:hAnsi="Century Gothic"/>
          <w:sz w:val="20"/>
          <w:szCs w:val="20"/>
          <w:u w:color="000000"/>
        </w:rPr>
        <w:t>.</w:t>
      </w:r>
      <w:r w:rsidR="00A76C93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6297A" w:rsidRPr="00662E93">
        <w:rPr>
          <w:rFonts w:ascii="Century Gothic" w:hAnsi="Century Gothic"/>
          <w:sz w:val="20"/>
          <w:szCs w:val="20"/>
          <w:u w:color="000000"/>
        </w:rPr>
        <w:tab/>
      </w:r>
      <w:r w:rsidR="003817F0" w:rsidRPr="00662E93">
        <w:rPr>
          <w:rFonts w:ascii="Century Gothic" w:hAnsi="Century Gothic"/>
          <w:sz w:val="20"/>
          <w:szCs w:val="20"/>
          <w:u w:color="000000"/>
        </w:rPr>
        <w:t>Apologies</w:t>
      </w:r>
      <w:proofErr w:type="gramEnd"/>
      <w:r w:rsidR="003817F0" w:rsidRPr="00662E93">
        <w:rPr>
          <w:rFonts w:ascii="Century Gothic" w:hAnsi="Century Gothic"/>
          <w:sz w:val="20"/>
          <w:szCs w:val="20"/>
          <w:u w:color="000000"/>
        </w:rPr>
        <w:t xml:space="preserve"> for Absence</w:t>
      </w:r>
      <w:r w:rsidR="00ED1EAD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80678">
        <w:rPr>
          <w:rFonts w:ascii="Century Gothic" w:hAnsi="Century Gothic"/>
          <w:sz w:val="20"/>
          <w:szCs w:val="20"/>
          <w:u w:color="000000"/>
        </w:rPr>
        <w:t>-</w:t>
      </w:r>
      <w:r w:rsidR="00B5176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B51763" w:rsidRPr="00290283">
        <w:rPr>
          <w:rFonts w:ascii="Century Gothic" w:hAnsi="Century Gothic"/>
          <w:sz w:val="20"/>
          <w:szCs w:val="20"/>
          <w:u w:color="000000"/>
        </w:rPr>
        <w:t xml:space="preserve">Apologies from Cllr </w:t>
      </w:r>
      <w:r w:rsidR="00B51763">
        <w:rPr>
          <w:rFonts w:ascii="Century Gothic" w:hAnsi="Century Gothic"/>
          <w:sz w:val="20"/>
          <w:szCs w:val="20"/>
          <w:u w:color="000000"/>
        </w:rPr>
        <w:t>G Aris</w:t>
      </w:r>
      <w:r w:rsidR="008E6081">
        <w:rPr>
          <w:rFonts w:ascii="Century Gothic" w:hAnsi="Century Gothic"/>
          <w:sz w:val="20"/>
          <w:szCs w:val="20"/>
          <w:u w:color="000000"/>
        </w:rPr>
        <w:t xml:space="preserve"> and Cllr A Fowl </w:t>
      </w:r>
      <w:r w:rsidR="00B51763" w:rsidRPr="00290283">
        <w:rPr>
          <w:rFonts w:ascii="Century Gothic" w:hAnsi="Century Gothic"/>
          <w:sz w:val="20"/>
          <w:szCs w:val="20"/>
          <w:u w:color="000000"/>
        </w:rPr>
        <w:t>were noted.</w:t>
      </w:r>
    </w:p>
    <w:p w14:paraId="68455596" w14:textId="1C9CD9E0" w:rsidR="002B499E" w:rsidRPr="00662E93" w:rsidRDefault="00396B65" w:rsidP="00006208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</w:t>
      </w:r>
      <w:r w:rsidR="00243CBF">
        <w:rPr>
          <w:rFonts w:ascii="Century Gothic" w:hAnsi="Century Gothic"/>
          <w:sz w:val="20"/>
          <w:szCs w:val="20"/>
          <w:u w:color="000000"/>
        </w:rPr>
        <w:t>28</w:t>
      </w:r>
      <w:r w:rsidR="00006208" w:rsidRPr="00662E93">
        <w:rPr>
          <w:rFonts w:ascii="Century Gothic" w:hAnsi="Century Gothic"/>
          <w:sz w:val="20"/>
          <w:szCs w:val="20"/>
          <w:u w:color="000000"/>
        </w:rPr>
        <w:t>.</w:t>
      </w:r>
      <w:r w:rsidR="00EB256F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06208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>Minutes of Previous Meeting</w:t>
      </w:r>
      <w:r w:rsidR="00622633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and 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Matters </w:t>
      </w:r>
      <w:r w:rsidR="00622633" w:rsidRPr="00662E93">
        <w:rPr>
          <w:rFonts w:ascii="Century Gothic" w:hAnsi="Century Gothic"/>
          <w:color w:val="auto"/>
          <w:sz w:val="20"/>
          <w:szCs w:val="20"/>
          <w:u w:color="000000"/>
        </w:rPr>
        <w:t>Arising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– Approval of minutes of the </w:t>
      </w:r>
      <w:proofErr w:type="gramStart"/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meeting </w:t>
      </w:r>
      <w:r w:rsidR="00647191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>held</w:t>
      </w:r>
      <w:proofErr w:type="gramEnd"/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on </w:t>
      </w:r>
      <w:r w:rsidR="006C3372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Monday </w:t>
      </w:r>
      <w:r w:rsidR="00AE4171">
        <w:rPr>
          <w:rFonts w:ascii="Century Gothic" w:hAnsi="Century Gothic"/>
          <w:color w:val="auto"/>
          <w:sz w:val="20"/>
          <w:szCs w:val="20"/>
          <w:u w:color="000000"/>
        </w:rPr>
        <w:t>13</w:t>
      </w:r>
      <w:proofErr w:type="gramStart"/>
      <w:r w:rsidR="00AE4171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>th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 xml:space="preserve">  </w:t>
      </w:r>
      <w:r w:rsidR="00AE4171">
        <w:rPr>
          <w:rFonts w:ascii="Century Gothic" w:hAnsi="Century Gothic"/>
          <w:color w:val="auto"/>
          <w:sz w:val="20"/>
          <w:szCs w:val="20"/>
          <w:u w:color="000000"/>
        </w:rPr>
        <w:t>April</w:t>
      </w:r>
      <w:proofErr w:type="gramEnd"/>
      <w:r w:rsidR="002E62C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>202</w:t>
      </w:r>
      <w:r w:rsidR="002E62CA" w:rsidRPr="00662E93">
        <w:rPr>
          <w:rFonts w:ascii="Century Gothic" w:hAnsi="Century Gothic"/>
          <w:color w:val="auto"/>
          <w:sz w:val="20"/>
          <w:szCs w:val="20"/>
          <w:u w:color="000000"/>
        </w:rPr>
        <w:t>6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as an accurate record of decisions made.</w:t>
      </w:r>
      <w:r w:rsidR="008E6081">
        <w:rPr>
          <w:rFonts w:ascii="Century Gothic" w:hAnsi="Century Gothic"/>
          <w:color w:val="auto"/>
          <w:sz w:val="20"/>
          <w:szCs w:val="20"/>
          <w:u w:color="000000"/>
        </w:rPr>
        <w:t xml:space="preserve"> Pro</w:t>
      </w:r>
      <w:r w:rsidR="007C4CB2">
        <w:rPr>
          <w:rFonts w:ascii="Century Gothic" w:hAnsi="Century Gothic"/>
          <w:color w:val="auto"/>
          <w:sz w:val="20"/>
          <w:szCs w:val="20"/>
          <w:u w:color="000000"/>
        </w:rPr>
        <w:t xml:space="preserve">posed </w:t>
      </w:r>
      <w:r w:rsidR="008E6081">
        <w:rPr>
          <w:rFonts w:ascii="Century Gothic" w:hAnsi="Century Gothic"/>
          <w:color w:val="auto"/>
          <w:sz w:val="20"/>
          <w:szCs w:val="20"/>
          <w:u w:color="000000"/>
        </w:rPr>
        <w:t xml:space="preserve">by </w:t>
      </w:r>
      <w:r w:rsidR="00F550C2">
        <w:rPr>
          <w:rFonts w:ascii="Century Gothic" w:hAnsi="Century Gothic"/>
          <w:color w:val="auto"/>
          <w:sz w:val="20"/>
          <w:szCs w:val="20"/>
          <w:u w:color="000000"/>
        </w:rPr>
        <w:t>Cllr N Pierzchalla S</w:t>
      </w:r>
      <w:r w:rsidR="008E6081">
        <w:rPr>
          <w:rFonts w:ascii="Century Gothic" w:hAnsi="Century Gothic"/>
          <w:color w:val="auto"/>
          <w:sz w:val="20"/>
          <w:szCs w:val="20"/>
          <w:u w:color="000000"/>
        </w:rPr>
        <w:t xml:space="preserve">econded by </w:t>
      </w:r>
      <w:r w:rsidR="00F550C2">
        <w:rPr>
          <w:rFonts w:ascii="Century Gothic" w:hAnsi="Century Gothic"/>
          <w:color w:val="auto"/>
          <w:sz w:val="20"/>
          <w:szCs w:val="20"/>
          <w:u w:color="000000"/>
        </w:rPr>
        <w:t>Cllr P Atkins</w:t>
      </w:r>
    </w:p>
    <w:p w14:paraId="46F14345" w14:textId="5EBCC59C" w:rsidR="002B499E" w:rsidRPr="00662E93" w:rsidRDefault="00396B65" w:rsidP="00E6620E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</w:t>
      </w:r>
      <w:r w:rsidR="00243CBF">
        <w:rPr>
          <w:rFonts w:ascii="Century Gothic" w:hAnsi="Century Gothic"/>
          <w:sz w:val="20"/>
          <w:szCs w:val="20"/>
          <w:u w:color="000000"/>
        </w:rPr>
        <w:t>29</w:t>
      </w:r>
      <w:r w:rsidR="00E6620E" w:rsidRPr="00662E93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 w:rsidRPr="00662E93">
        <w:rPr>
          <w:rFonts w:ascii="Century Gothic" w:hAnsi="Century Gothic"/>
          <w:sz w:val="20"/>
          <w:szCs w:val="20"/>
          <w:u w:color="000000"/>
        </w:rPr>
        <w:t xml:space="preserve">Declarations of Interest from members regarding items on the </w:t>
      </w:r>
      <w:proofErr w:type="gramStart"/>
      <w:r w:rsidR="002B499E" w:rsidRPr="00662E93">
        <w:rPr>
          <w:rFonts w:ascii="Century Gothic" w:hAnsi="Century Gothic"/>
          <w:sz w:val="20"/>
          <w:szCs w:val="20"/>
          <w:u w:color="000000"/>
        </w:rPr>
        <w:t>agenda</w:t>
      </w:r>
      <w:r w:rsidR="00662E93" w:rsidRPr="00662E93">
        <w:rPr>
          <w:rFonts w:ascii="Century Gothic" w:hAnsi="Century Gothic"/>
          <w:sz w:val="20"/>
          <w:szCs w:val="20"/>
          <w:u w:color="000000"/>
        </w:rPr>
        <w:t>.</w:t>
      </w:r>
      <w:r w:rsidR="008E6081">
        <w:rPr>
          <w:rFonts w:ascii="Century Gothic" w:hAnsi="Century Gothic"/>
          <w:sz w:val="20"/>
          <w:szCs w:val="20"/>
          <w:u w:color="000000"/>
        </w:rPr>
        <w:t>-</w:t>
      </w:r>
      <w:proofErr w:type="gramEnd"/>
      <w:r w:rsidR="008E608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F550C2">
        <w:rPr>
          <w:rFonts w:ascii="Century Gothic" w:hAnsi="Century Gothic"/>
          <w:sz w:val="20"/>
          <w:szCs w:val="20"/>
          <w:u w:color="000000"/>
        </w:rPr>
        <w:t xml:space="preserve">Item </w:t>
      </w:r>
      <w:r w:rsidR="008E6081">
        <w:rPr>
          <w:rFonts w:ascii="Century Gothic" w:hAnsi="Century Gothic"/>
          <w:sz w:val="20"/>
          <w:szCs w:val="20"/>
          <w:u w:color="000000"/>
        </w:rPr>
        <w:t xml:space="preserve">335 </w:t>
      </w:r>
      <w:r w:rsidR="003A30BD">
        <w:rPr>
          <w:rFonts w:ascii="Century Gothic" w:hAnsi="Century Gothic"/>
          <w:sz w:val="20"/>
          <w:szCs w:val="20"/>
          <w:u w:color="000000"/>
        </w:rPr>
        <w:t xml:space="preserve">CllrM Pierzchalla Cllr P And Cllr G Mellor all </w:t>
      </w:r>
      <w:proofErr w:type="spellStart"/>
      <w:r w:rsidR="003A30BD">
        <w:rPr>
          <w:rFonts w:ascii="Century Gothic" w:hAnsi="Century Gothic"/>
          <w:sz w:val="20"/>
          <w:szCs w:val="20"/>
          <w:u w:color="000000"/>
        </w:rPr>
        <w:t>delared</w:t>
      </w:r>
      <w:proofErr w:type="spellEnd"/>
      <w:r w:rsidR="003A30BD">
        <w:rPr>
          <w:rFonts w:ascii="Century Gothic" w:hAnsi="Century Gothic"/>
          <w:sz w:val="20"/>
          <w:szCs w:val="20"/>
          <w:u w:color="000000"/>
        </w:rPr>
        <w:t xml:space="preserve"> a personal interest.</w:t>
      </w:r>
    </w:p>
    <w:p w14:paraId="6808C439" w14:textId="3A80589A" w:rsidR="00907920" w:rsidRPr="00396B65" w:rsidRDefault="00396B65" w:rsidP="00907920">
      <w:pPr>
        <w:pStyle w:val="Default"/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243CBF">
        <w:rPr>
          <w:rFonts w:ascii="Century Gothic" w:hAnsi="Century Gothic"/>
          <w:color w:val="auto"/>
          <w:sz w:val="20"/>
          <w:szCs w:val="20"/>
          <w:u w:color="000000"/>
        </w:rPr>
        <w:t>30</w:t>
      </w:r>
      <w:r w:rsidR="00647191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Chair’s Report </w:t>
      </w:r>
      <w:r w:rsidR="00986AFA" w:rsidRPr="00662E9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–</w:t>
      </w:r>
      <w:r w:rsidR="008E6081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91539D" w:rsidRPr="00915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Cllr G. Mellor has completed the plank for the Nigel Green bench. An expense payment of £32 is due in respect of this work. The bench will be fitted by the Men’s Shed.</w:t>
      </w:r>
    </w:p>
    <w:p w14:paraId="1CF2A0C1" w14:textId="77777777" w:rsidR="00907920" w:rsidRPr="00662E93" w:rsidRDefault="00907920" w:rsidP="00E6620E">
      <w:pPr>
        <w:pStyle w:val="Default"/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302B1D47" w14:textId="45B4F208" w:rsidR="00926AD7" w:rsidRPr="00396B65" w:rsidRDefault="00396B65" w:rsidP="00647191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396B65">
        <w:rPr>
          <w:rFonts w:ascii="Century Gothic" w:hAnsi="Century Gothic"/>
          <w:sz w:val="20"/>
          <w:szCs w:val="20"/>
          <w:u w:color="000000"/>
        </w:rPr>
        <w:t>3</w:t>
      </w:r>
      <w:r w:rsidR="00243CBF">
        <w:rPr>
          <w:rFonts w:ascii="Century Gothic" w:hAnsi="Century Gothic"/>
          <w:sz w:val="20"/>
          <w:szCs w:val="20"/>
          <w:u w:color="000000"/>
        </w:rPr>
        <w:t>31</w:t>
      </w:r>
      <w:r w:rsidR="00647191" w:rsidRPr="00396B65">
        <w:rPr>
          <w:rFonts w:ascii="Century Gothic" w:hAnsi="Century Gothic"/>
          <w:sz w:val="20"/>
          <w:szCs w:val="20"/>
          <w:u w:color="000000"/>
        </w:rPr>
        <w:t>.</w:t>
      </w:r>
      <w:r w:rsidR="007A2A63" w:rsidRPr="00396B65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396B65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 w:rsidRPr="00396B65">
        <w:rPr>
          <w:rFonts w:ascii="Century Gothic" w:hAnsi="Century Gothic"/>
          <w:sz w:val="20"/>
          <w:szCs w:val="20"/>
          <w:u w:color="000000"/>
        </w:rPr>
        <w:t>–</w:t>
      </w:r>
      <w:r w:rsidR="00355B85" w:rsidRPr="00396B6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010EF3FB" w14:textId="4EBA71FA" w:rsidR="00BF75B3" w:rsidRPr="002D41B5" w:rsidRDefault="005B7B52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A</w:t>
      </w:r>
      <w:r w:rsidR="00BB59A5" w:rsidRPr="002D41B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)</w:t>
      </w:r>
      <w:r w:rsidR="0068762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Confirm all </w:t>
      </w:r>
      <w:proofErr w:type="spellStart"/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Councillors</w:t>
      </w:r>
      <w:proofErr w:type="spellEnd"/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are now set up on the .gov email accounts</w:t>
      </w:r>
      <w:r w:rsidR="00915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– Clerk to arrange a call to Cllr M Pierzchalla by the </w:t>
      </w:r>
      <w:proofErr w:type="spellStart"/>
      <w:r w:rsidR="00F10B74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Zelphi</w:t>
      </w:r>
      <w:proofErr w:type="spellEnd"/>
      <w:r w:rsidR="00F10B74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Ltd to get this completed.</w:t>
      </w:r>
    </w:p>
    <w:p w14:paraId="3EA4E4FC" w14:textId="61B7F369" w:rsidR="00BA29A9" w:rsidRDefault="00BA29A9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proofErr w:type="gramStart"/>
      <w:r w:rsidRPr="002D41B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B</w:t>
      </w:r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)</w:t>
      </w:r>
      <w:r w:rsidRPr="002D41B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_</w:t>
      </w:r>
      <w:proofErr w:type="gramEnd"/>
      <w:r w:rsidRPr="002D41B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Discuss options for the Backup of the files on the laptop and the frequency the backup is required.</w:t>
      </w:r>
      <w:r w:rsidR="008E6081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F10B74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Encrypted</w:t>
      </w:r>
      <w:r w:rsidR="00293B3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hard drive and back up </w:t>
      </w:r>
      <w:proofErr w:type="gramStart"/>
      <w:r w:rsidR="00293B3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on a </w:t>
      </w:r>
      <w:r w:rsidR="00F10B74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monthly</w:t>
      </w:r>
      <w:r w:rsidR="00293B3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basis</w:t>
      </w:r>
      <w:proofErr w:type="gramEnd"/>
      <w:r w:rsidR="00F10B74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has been agreed. Clerk to source a hard drive. </w:t>
      </w:r>
    </w:p>
    <w:p w14:paraId="04854469" w14:textId="19C46B67" w:rsidR="00203043" w:rsidRDefault="004037E5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</w:t>
      </w:r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)</w:t>
      </w:r>
      <w:r w:rsidR="00D1331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VAT return 2025/2026</w:t>
      </w:r>
      <w:r w:rsidR="00293B3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- -</w:t>
      </w:r>
      <w:r w:rsidR="003F7379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Clerk to Submit the </w:t>
      </w:r>
      <w:proofErr w:type="spellStart"/>
      <w:r w:rsidR="003F7379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VATreturn</w:t>
      </w:r>
      <w:proofErr w:type="spellEnd"/>
      <w:r w:rsidR="003F7379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for 25/26</w:t>
      </w:r>
    </w:p>
    <w:p w14:paraId="64FAFD02" w14:textId="2F94785A" w:rsidR="00FF1760" w:rsidRDefault="00FF1760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D) </w:t>
      </w:r>
      <w:proofErr w:type="spellStart"/>
      <w:r w:rsidR="005B7B5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Registar</w:t>
      </w:r>
      <w:proofErr w:type="spellEnd"/>
      <w:r w:rsidR="005B7B5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Interest Forms 26/27</w:t>
      </w:r>
      <w:r w:rsidR="00293B3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3F7379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–</w:t>
      </w:r>
      <w:r w:rsidR="00293B3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3F7379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All forms to be returned to the clerk to be forwarded on to ESBC and filed</w:t>
      </w:r>
      <w:r w:rsidR="007F4E59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.</w:t>
      </w:r>
    </w:p>
    <w:p w14:paraId="0B5BCA26" w14:textId="0DBB44D6" w:rsidR="00CE0805" w:rsidRDefault="00CE0805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E</w:t>
      </w:r>
      <w:r w:rsidR="007F0BB7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) </w:t>
      </w: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Tree Removal</w:t>
      </w:r>
      <w:r w:rsidR="00293B3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his cut the maple and his cutting the split the silver birch clerk to look for company to remove the roots in the drains. </w:t>
      </w:r>
    </w:p>
    <w:p w14:paraId="2A65B117" w14:textId="094ADA9C" w:rsidR="007F0BB7" w:rsidRDefault="007F0BB7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F) </w:t>
      </w:r>
      <w:r w:rsidR="004D4519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Dyno Rod Invoices/reports</w:t>
      </w:r>
      <w:r w:rsidR="00293B3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-RPC to pay the invoice and then invoice Cedar tree</w:t>
      </w:r>
      <w:r w:rsidR="00805348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clerk to contact </w:t>
      </w:r>
      <w:proofErr w:type="gramStart"/>
      <w:r w:rsidR="00805348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dyno</w:t>
      </w:r>
      <w:proofErr w:type="gramEnd"/>
      <w:r w:rsidR="00805348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asking for payment</w:t>
      </w:r>
      <w:r w:rsidR="004C3AC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proofErr w:type="spellStart"/>
      <w:proofErr w:type="gramStart"/>
      <w:r w:rsidR="004C3AC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in</w:t>
      </w:r>
      <w:r w:rsidR="009D4B1C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formations</w:t>
      </w:r>
      <w:proofErr w:type="spellEnd"/>
      <w:proofErr w:type="gramEnd"/>
      <w:r w:rsidR="009D4B1C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and clarity on outstanding invoices.</w:t>
      </w:r>
    </w:p>
    <w:p w14:paraId="78BE4B83" w14:textId="77777777" w:rsidR="007F0BB7" w:rsidRPr="002D41B5" w:rsidRDefault="007F0BB7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39928F71" w14:textId="4477ADD7" w:rsidR="00705148" w:rsidRPr="002D41B5" w:rsidRDefault="00705148" w:rsidP="008479AC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51898419" w14:textId="78C92FB0" w:rsidR="00B373C7" w:rsidRPr="00F44179" w:rsidRDefault="008479AC" w:rsidP="00B373C7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D95BDB">
        <w:rPr>
          <w:rFonts w:ascii="Century Gothic" w:hAnsi="Century Gothic"/>
          <w:color w:val="auto"/>
          <w:sz w:val="20"/>
          <w:szCs w:val="20"/>
          <w:u w:color="000000"/>
        </w:rPr>
        <w:t>32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986AFA" w:rsidRPr="00F44179">
        <w:rPr>
          <w:rFonts w:ascii="Century Gothic" w:hAnsi="Century Gothic"/>
          <w:color w:val="auto"/>
          <w:sz w:val="20"/>
          <w:szCs w:val="20"/>
          <w:u w:color="000000"/>
        </w:rPr>
        <w:t>Approval of E</w:t>
      </w:r>
      <w:r w:rsidR="002B499E" w:rsidRPr="00F44179">
        <w:rPr>
          <w:rFonts w:ascii="Century Gothic" w:hAnsi="Century Gothic"/>
          <w:color w:val="auto"/>
          <w:sz w:val="20"/>
          <w:szCs w:val="20"/>
          <w:u w:color="000000"/>
        </w:rPr>
        <w:t>xpenditure (Refer to Appendix A)</w:t>
      </w:r>
      <w:r w:rsidR="00293B3F">
        <w:rPr>
          <w:rFonts w:ascii="Century Gothic" w:hAnsi="Century Gothic"/>
          <w:color w:val="auto"/>
          <w:sz w:val="20"/>
          <w:szCs w:val="20"/>
          <w:u w:color="000000"/>
        </w:rPr>
        <w:t xml:space="preserve"> proposed by </w:t>
      </w:r>
      <w:r w:rsidR="009D4B1C">
        <w:rPr>
          <w:rFonts w:ascii="Century Gothic" w:hAnsi="Century Gothic"/>
          <w:color w:val="auto"/>
          <w:sz w:val="20"/>
          <w:szCs w:val="20"/>
          <w:u w:color="000000"/>
        </w:rPr>
        <w:t>Cllr P Atkins S</w:t>
      </w:r>
      <w:r w:rsidR="00293B3F">
        <w:rPr>
          <w:rFonts w:ascii="Century Gothic" w:hAnsi="Century Gothic"/>
          <w:color w:val="auto"/>
          <w:sz w:val="20"/>
          <w:szCs w:val="20"/>
          <w:u w:color="000000"/>
        </w:rPr>
        <w:t>econded by</w:t>
      </w:r>
      <w:r w:rsidR="009D4B1C">
        <w:rPr>
          <w:rFonts w:ascii="Century Gothic" w:hAnsi="Century Gothic"/>
          <w:color w:val="auto"/>
          <w:sz w:val="20"/>
          <w:szCs w:val="20"/>
          <w:u w:color="000000"/>
        </w:rPr>
        <w:t xml:space="preserve"> Cllr M Pierzchalla</w:t>
      </w:r>
    </w:p>
    <w:p w14:paraId="1CE75D4C" w14:textId="32F230B1" w:rsidR="00E23ADD" w:rsidRPr="00F44179" w:rsidRDefault="008479AC" w:rsidP="00B373C7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lastRenderedPageBreak/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33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986AFA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Approval of </w:t>
      </w:r>
      <w:r w:rsidR="002B499E" w:rsidRPr="00F44179">
        <w:rPr>
          <w:rFonts w:ascii="Century Gothic" w:hAnsi="Century Gothic"/>
          <w:color w:val="auto"/>
          <w:sz w:val="20"/>
          <w:szCs w:val="20"/>
          <w:u w:color="000000"/>
        </w:rPr>
        <w:t>financial reports (to be circulated prior to the meeting</w:t>
      </w:r>
      <w:r w:rsidR="00ED55FF" w:rsidRPr="00F44179">
        <w:rPr>
          <w:rFonts w:ascii="Century Gothic" w:hAnsi="Century Gothic"/>
          <w:color w:val="auto"/>
          <w:sz w:val="20"/>
          <w:szCs w:val="20"/>
          <w:u w:color="000000"/>
        </w:rPr>
        <w:t>)</w:t>
      </w:r>
      <w:r w:rsidR="003B350D">
        <w:rPr>
          <w:rFonts w:ascii="Century Gothic" w:hAnsi="Century Gothic"/>
          <w:color w:val="auto"/>
          <w:sz w:val="20"/>
          <w:szCs w:val="20"/>
          <w:u w:color="000000"/>
        </w:rPr>
        <w:t xml:space="preserve"> Received by all </w:t>
      </w:r>
      <w:proofErr w:type="spellStart"/>
      <w:r w:rsidR="003B350D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</w:p>
    <w:p w14:paraId="4B0C5FA2" w14:textId="01CEAEB6" w:rsidR="00C00DBC" w:rsidRPr="008479AC" w:rsidRDefault="008479AC" w:rsidP="008479AC">
      <w:pPr>
        <w:pStyle w:val="Footer"/>
        <w:spacing w:after="160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  <w:proofErr w:type="gramStart"/>
      <w:r>
        <w:rPr>
          <w:rFonts w:ascii="Century Gothic" w:hAnsi="Century Gothic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sz w:val="20"/>
          <w:szCs w:val="20"/>
          <w:u w:color="000000"/>
        </w:rPr>
        <w:t>34</w:t>
      </w:r>
      <w:r w:rsidR="0046447D" w:rsidRPr="002D41B5">
        <w:rPr>
          <w:rFonts w:ascii="Century Gothic" w:hAnsi="Century Gothic"/>
          <w:sz w:val="20"/>
          <w:szCs w:val="20"/>
          <w:u w:color="000000"/>
        </w:rPr>
        <w:t xml:space="preserve">  </w:t>
      </w:r>
      <w:r w:rsidR="00024B57" w:rsidRPr="005261C9">
        <w:rPr>
          <w:rFonts w:ascii="Century Gothic" w:hAnsi="Century Gothic"/>
          <w:sz w:val="20"/>
          <w:szCs w:val="20"/>
          <w:u w:color="000000"/>
        </w:rPr>
        <w:t>Report</w:t>
      </w:r>
      <w:proofErr w:type="gramEnd"/>
      <w:r w:rsidR="00024B57" w:rsidRPr="005261C9">
        <w:rPr>
          <w:rFonts w:ascii="Century Gothic" w:hAnsi="Century Gothic"/>
          <w:sz w:val="20"/>
          <w:szCs w:val="20"/>
          <w:u w:color="000000"/>
        </w:rPr>
        <w:t xml:space="preserve"> of the Financial + Governance Working Group (FGWG) </w:t>
      </w:r>
    </w:p>
    <w:p w14:paraId="34BDA6EA" w14:textId="2EFEBF88" w:rsidR="00B44420" w:rsidRPr="00F44179" w:rsidRDefault="008479AC" w:rsidP="00B373C7">
      <w:pPr>
        <w:pStyle w:val="Default"/>
        <w:spacing w:after="160" w:line="259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35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A607A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CE7C8D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Electricity Contract</w:t>
      </w:r>
      <w:r w:rsidR="00CB60C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6A1541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–</w:t>
      </w:r>
      <w:r w:rsidR="00CB60C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6A1541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New Contract set up with EDF energy for a </w:t>
      </w:r>
      <w:proofErr w:type="gramStart"/>
      <w:r w:rsidR="006A1541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three year</w:t>
      </w:r>
      <w:proofErr w:type="gramEnd"/>
      <w:r w:rsidR="006A1541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contract.</w:t>
      </w:r>
    </w:p>
    <w:p w14:paraId="6AB92969" w14:textId="7841F601" w:rsidR="00864C22" w:rsidRPr="00F44179" w:rsidRDefault="008479AC" w:rsidP="00B373C7">
      <w:pPr>
        <w:pStyle w:val="Default"/>
        <w:spacing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  <w:lang w:val="en-GB"/>
        </w:rPr>
      </w:pPr>
      <w:r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36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bookmarkStart w:id="0" w:name="_Hlk222904727"/>
      <w:r w:rsidR="00CE7C8D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CCTV</w:t>
      </w:r>
      <w:r w:rsidR="00CB60C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–</w:t>
      </w:r>
      <w:r w:rsidR="00B56651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Clerks to source a new quote from Reliable Security </w:t>
      </w:r>
      <w:r w:rsidR="00753EB1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for cameras to cover the carpark and the new play area</w:t>
      </w:r>
      <w:r w:rsidR="00AD051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. Also to check if Cedar Tree are willing to share the expense. </w:t>
      </w:r>
    </w:p>
    <w:bookmarkEnd w:id="0"/>
    <w:p w14:paraId="15BE7BC6" w14:textId="2F387999" w:rsidR="00C26A39" w:rsidRPr="00C26A39" w:rsidRDefault="008479AC" w:rsidP="00C26A39">
      <w:pPr>
        <w:pStyle w:val="Default"/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37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315FE5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94F46">
        <w:rPr>
          <w:rFonts w:ascii="Century Gothic" w:hAnsi="Century Gothic"/>
          <w:color w:val="auto"/>
          <w:sz w:val="20"/>
          <w:szCs w:val="20"/>
          <w:u w:color="000000"/>
        </w:rPr>
        <w:t>Park Improvements/</w:t>
      </w:r>
      <w:r w:rsidR="00C26A39" w:rsidRPr="00C26A39">
        <w:rPr>
          <w:rFonts w:eastAsia="Times New Roman"/>
          <w:bdr w:val="none" w:sz="0" w:space="0" w:color="auto"/>
          <w:lang w:val="en-GB"/>
        </w:rPr>
        <w:t xml:space="preserve"> </w:t>
      </w:r>
      <w:r w:rsidR="00C26A39" w:rsidRPr="00C26A39">
        <w:rPr>
          <w:rFonts w:ascii="Century Gothic" w:hAnsi="Century Gothic"/>
          <w:sz w:val="20"/>
          <w:szCs w:val="20"/>
          <w:u w:color="000000"/>
          <w:lang w:val="en-GB"/>
        </w:rPr>
        <w:t>JCB Site Services have received the bid, and we are currently awaiting their response.</w:t>
      </w:r>
    </w:p>
    <w:p w14:paraId="479F2183" w14:textId="789997D1" w:rsidR="00C26A39" w:rsidRPr="00C26A39" w:rsidRDefault="00C26A39" w:rsidP="00C26A39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  <w:lang w:val="en-GB"/>
        </w:rPr>
        <w:t>Cler</w:t>
      </w:r>
      <w:r w:rsidR="004C51DA">
        <w:rPr>
          <w:rFonts w:ascii="Century Gothic" w:hAnsi="Century Gothic"/>
          <w:sz w:val="20"/>
          <w:szCs w:val="20"/>
          <w:u w:color="000000"/>
          <w:lang w:val="en-GB"/>
        </w:rPr>
        <w:t xml:space="preserve">k to contact ESBC to </w:t>
      </w:r>
      <w:r w:rsidRPr="00C26A39">
        <w:rPr>
          <w:rFonts w:ascii="Century Gothic" w:hAnsi="Century Gothic"/>
          <w:sz w:val="20"/>
          <w:szCs w:val="20"/>
          <w:u w:color="000000"/>
          <w:lang w:val="en-GB"/>
        </w:rPr>
        <w:t>request new bins to replace the damaged ones in the children’s play area.</w:t>
      </w:r>
    </w:p>
    <w:p w14:paraId="5C768925" w14:textId="3ED57C7A" w:rsidR="00946E94" w:rsidRPr="00F44179" w:rsidRDefault="00946E94" w:rsidP="00535732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49AE4757" w14:textId="2EECCB85" w:rsidR="00EB59E3" w:rsidRPr="00F44179" w:rsidRDefault="006E1AC6" w:rsidP="00EB59E3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38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Village Hall Car </w:t>
      </w:r>
      <w:proofErr w:type="gramStart"/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>Park</w:t>
      </w:r>
      <w:r w:rsidR="00E479BE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805348">
        <w:rPr>
          <w:rFonts w:ascii="Century Gothic" w:hAnsi="Century Gothic"/>
          <w:color w:val="auto"/>
          <w:sz w:val="20"/>
          <w:szCs w:val="20"/>
          <w:u w:color="000000"/>
        </w:rPr>
        <w:t>-</w:t>
      </w:r>
      <w:proofErr w:type="gramEnd"/>
      <w:r w:rsidR="00805348">
        <w:rPr>
          <w:rFonts w:ascii="Century Gothic" w:hAnsi="Century Gothic"/>
          <w:color w:val="auto"/>
          <w:sz w:val="20"/>
          <w:szCs w:val="20"/>
          <w:u w:color="000000"/>
        </w:rPr>
        <w:t xml:space="preserve"> ongoing</w:t>
      </w:r>
    </w:p>
    <w:p w14:paraId="7FA75611" w14:textId="402C78C7" w:rsidR="00040EA3" w:rsidRPr="00F44179" w:rsidRDefault="006E1AC6" w:rsidP="00907920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proofErr w:type="gramStart"/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39</w:t>
      </w:r>
      <w:r w:rsidR="00907920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024B57" w:rsidRPr="00F44179">
        <w:rPr>
          <w:rFonts w:ascii="Century Gothic" w:hAnsi="Century Gothic"/>
          <w:color w:val="auto"/>
          <w:sz w:val="20"/>
          <w:szCs w:val="20"/>
          <w:u w:color="000000"/>
        </w:rPr>
        <w:t>Local</w:t>
      </w:r>
      <w:proofErr w:type="gramEnd"/>
      <w:r w:rsidR="00024B57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040EA3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Government </w:t>
      </w:r>
      <w:proofErr w:type="spellStart"/>
      <w:proofErr w:type="gramStart"/>
      <w:r w:rsidR="00040EA3" w:rsidRPr="00F44179">
        <w:rPr>
          <w:rFonts w:ascii="Century Gothic" w:hAnsi="Century Gothic"/>
          <w:color w:val="auto"/>
          <w:sz w:val="20"/>
          <w:szCs w:val="20"/>
          <w:u w:color="000000"/>
        </w:rPr>
        <w:t>Reorganisation</w:t>
      </w:r>
      <w:proofErr w:type="spellEnd"/>
      <w:r w:rsidR="00040EA3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05348">
        <w:rPr>
          <w:rFonts w:ascii="Century Gothic" w:hAnsi="Century Gothic"/>
          <w:color w:val="auto"/>
          <w:sz w:val="20"/>
          <w:szCs w:val="20"/>
          <w:u w:color="000000"/>
        </w:rPr>
        <w:t xml:space="preserve"> -</w:t>
      </w:r>
      <w:proofErr w:type="gramEnd"/>
      <w:r w:rsidR="00805348">
        <w:rPr>
          <w:rFonts w:ascii="Century Gothic" w:hAnsi="Century Gothic"/>
          <w:color w:val="auto"/>
          <w:sz w:val="20"/>
          <w:szCs w:val="20"/>
          <w:u w:color="000000"/>
        </w:rPr>
        <w:t xml:space="preserve"> updates </w:t>
      </w:r>
      <w:proofErr w:type="gramStart"/>
      <w:r w:rsidR="00805348">
        <w:rPr>
          <w:rFonts w:ascii="Century Gothic" w:hAnsi="Century Gothic"/>
          <w:color w:val="auto"/>
          <w:sz w:val="20"/>
          <w:szCs w:val="20"/>
          <w:u w:color="000000"/>
        </w:rPr>
        <w:t>in</w:t>
      </w:r>
      <w:proofErr w:type="gramEnd"/>
      <w:r w:rsidR="00805348">
        <w:rPr>
          <w:rFonts w:ascii="Century Gothic" w:hAnsi="Century Gothic"/>
          <w:color w:val="auto"/>
          <w:sz w:val="20"/>
          <w:szCs w:val="20"/>
          <w:u w:color="000000"/>
        </w:rPr>
        <w:t xml:space="preserve"> July 26</w:t>
      </w:r>
    </w:p>
    <w:p w14:paraId="519DB8D8" w14:textId="7992FCA8" w:rsidR="009B370B" w:rsidRPr="009B370B" w:rsidRDefault="006E1AC6" w:rsidP="00907920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sz w:val="20"/>
          <w:szCs w:val="20"/>
          <w:u w:color="000000"/>
        </w:rPr>
        <w:t>40</w:t>
      </w:r>
      <w:proofErr w:type="gramStart"/>
      <w:r w:rsidR="00A02FDB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76297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024B57">
        <w:rPr>
          <w:rFonts w:ascii="Century Gothic" w:hAnsi="Century Gothic"/>
          <w:b/>
          <w:bCs/>
          <w:sz w:val="20"/>
          <w:szCs w:val="20"/>
          <w:u w:color="000000"/>
        </w:rPr>
        <w:t>Planning</w:t>
      </w:r>
      <w:proofErr w:type="gramEnd"/>
      <w:r w:rsidR="002B499E" w:rsidRPr="00024B57">
        <w:rPr>
          <w:rFonts w:ascii="Century Gothic" w:hAnsi="Century Gothic"/>
          <w:b/>
          <w:bCs/>
          <w:sz w:val="20"/>
          <w:szCs w:val="20"/>
          <w:u w:color="000000"/>
        </w:rPr>
        <w:t xml:space="preserve"> Applications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AC91B40" w14:textId="5C496576" w:rsidR="005D67E4" w:rsidRPr="00794717" w:rsidRDefault="00024B57" w:rsidP="0096297A">
      <w:pPr>
        <w:pStyle w:val="Default"/>
        <w:numPr>
          <w:ilvl w:val="0"/>
          <w:numId w:val="4"/>
        </w:numPr>
        <w:spacing w:after="160" w:line="259" w:lineRule="auto"/>
        <w:ind w:left="993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Applications -  </w:t>
      </w:r>
    </w:p>
    <w:p w14:paraId="31F5B2F3" w14:textId="0C248F85" w:rsidR="00321225" w:rsidRPr="00CE7C8D" w:rsidRDefault="00432C61" w:rsidP="00CE7C8D">
      <w:pPr>
        <w:pStyle w:val="NormalWeb"/>
        <w:numPr>
          <w:ilvl w:val="0"/>
          <w:numId w:val="47"/>
        </w:numPr>
        <w:shd w:val="clear" w:color="auto" w:fill="FFFFFF"/>
        <w:jc w:val="both"/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  <w:t>None</w:t>
      </w:r>
    </w:p>
    <w:p w14:paraId="5526E462" w14:textId="3E6A7DBC" w:rsidR="00CA7B16" w:rsidRPr="00CA7B16" w:rsidRDefault="00CA7B16" w:rsidP="0032122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53"/>
        <w:rPr>
          <w:rFonts w:eastAsia="Times New Roman"/>
          <w:bdr w:val="none" w:sz="0" w:space="0" w:color="auto"/>
          <w:lang w:val="en-GB" w:eastAsia="en-GB"/>
        </w:rPr>
      </w:pPr>
    </w:p>
    <w:p w14:paraId="021B92D4" w14:textId="3B3430EA" w:rsidR="00794717" w:rsidRPr="002C2AAF" w:rsidRDefault="00794717" w:rsidP="00CA7B1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53"/>
        <w:rPr>
          <w:rFonts w:eastAsia="Times New Roman"/>
          <w:bdr w:val="none" w:sz="0" w:space="0" w:color="auto"/>
          <w:lang w:val="en-GB" w:eastAsia="en-GB"/>
        </w:rPr>
      </w:pPr>
    </w:p>
    <w:p w14:paraId="5AF5780D" w14:textId="77777777" w:rsidR="00CA630F" w:rsidRPr="00CA630F" w:rsidRDefault="003A61E1" w:rsidP="0096297A">
      <w:pPr>
        <w:pStyle w:val="Default"/>
        <w:numPr>
          <w:ilvl w:val="0"/>
          <w:numId w:val="4"/>
        </w:numPr>
        <w:spacing w:before="0" w:after="160" w:line="259" w:lineRule="auto"/>
        <w:ind w:left="993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Decisions Received –</w:t>
      </w:r>
      <w:bookmarkStart w:id="1" w:name="_Hlk222896722"/>
      <w:r w:rsidR="00C524AB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0027257E" w14:textId="62155F78" w:rsidR="00946E94" w:rsidRPr="00F00BA5" w:rsidRDefault="00CA630F" w:rsidP="00CA630F">
      <w:pPr>
        <w:pStyle w:val="Default"/>
        <w:numPr>
          <w:ilvl w:val="0"/>
          <w:numId w:val="47"/>
        </w:numPr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F00BA5" w:rsidRPr="00F00BA5">
        <w:rPr>
          <w:rFonts w:ascii="Century Gothic" w:hAnsi="Century Gothic"/>
          <w:color w:val="auto"/>
          <w:sz w:val="20"/>
          <w:szCs w:val="20"/>
          <w:u w:color="000000"/>
        </w:rPr>
        <w:t>: P/2026/00193</w:t>
      </w:r>
      <w:r w:rsidR="00432C61">
        <w:rPr>
          <w:rFonts w:ascii="Century Gothic" w:hAnsi="Century Gothic"/>
          <w:color w:val="auto"/>
          <w:sz w:val="20"/>
          <w:szCs w:val="20"/>
          <w:u w:color="000000"/>
        </w:rPr>
        <w:t xml:space="preserve"> - </w:t>
      </w:r>
      <w:r w:rsidR="00432C61" w:rsidRPr="00432C61">
        <w:rPr>
          <w:rFonts w:ascii="Century Gothic" w:hAnsi="Century Gothic"/>
          <w:color w:val="auto"/>
          <w:sz w:val="20"/>
          <w:szCs w:val="20"/>
          <w:u w:color="000000"/>
        </w:rPr>
        <w:t>JCB FINANCE, THE MILL, HIGH STREET, ROCESTER ST14 5JW</w:t>
      </w:r>
    </w:p>
    <w:p w14:paraId="3B5DB0F1" w14:textId="504B2B5F" w:rsidR="00F00BA5" w:rsidRPr="002C2AAF" w:rsidRDefault="00432C61" w:rsidP="00CA630F">
      <w:pPr>
        <w:pStyle w:val="Default"/>
        <w:numPr>
          <w:ilvl w:val="0"/>
          <w:numId w:val="47"/>
        </w:numPr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432C61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: P/2026/0019</w:t>
      </w: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5 - </w:t>
      </w:r>
      <w:r w:rsidRPr="00432C61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JCB FINANCE, THE MILL, HIGH STREET, ROCESTER ST14 5JW</w:t>
      </w:r>
    </w:p>
    <w:bookmarkEnd w:id="1"/>
    <w:p w14:paraId="477B02C0" w14:textId="25C662BD" w:rsidR="00F01447" w:rsidRPr="008F7E86" w:rsidRDefault="00024B57" w:rsidP="008F7E86">
      <w:pPr>
        <w:pStyle w:val="Default"/>
        <w:numPr>
          <w:ilvl w:val="0"/>
          <w:numId w:val="4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Other</w:t>
      </w:r>
      <w:r w:rsidR="00CE7C8D">
        <w:rPr>
          <w:rFonts w:ascii="Century Gothic" w:hAnsi="Century Gothic"/>
          <w:color w:val="auto"/>
          <w:sz w:val="20"/>
          <w:szCs w:val="20"/>
          <w:u w:color="000000"/>
        </w:rPr>
        <w:t xml:space="preserve"> Planning Matters- </w:t>
      </w:r>
      <w:r w:rsidR="00805348">
        <w:rPr>
          <w:rFonts w:ascii="Century Gothic" w:hAnsi="Century Gothic"/>
          <w:color w:val="auto"/>
          <w:sz w:val="20"/>
          <w:szCs w:val="20"/>
          <w:u w:color="000000"/>
        </w:rPr>
        <w:t>None</w:t>
      </w:r>
    </w:p>
    <w:p w14:paraId="55254A74" w14:textId="3B019247" w:rsidR="00831EC0" w:rsidRPr="002C2AAF" w:rsidRDefault="00A02FDB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41</w:t>
      </w:r>
      <w:r w:rsidR="00474B4B" w:rsidRPr="002C2AAF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DB1F42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6297A" w:rsidRPr="002C2AAF">
        <w:rPr>
          <w:rFonts w:ascii="Century Gothic" w:hAnsi="Century Gothic"/>
          <w:color w:val="auto"/>
          <w:sz w:val="20"/>
          <w:szCs w:val="20"/>
          <w:u w:color="000000"/>
        </w:rPr>
        <w:tab/>
      </w:r>
      <w:bookmarkStart w:id="2" w:name="_Hlk222897039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R</w:t>
      </w:r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>eport</w:t>
      </w:r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(</w:t>
      </w:r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>s</w:t>
      </w:r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)</w:t>
      </w:r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from </w:t>
      </w:r>
      <w:bookmarkEnd w:id="2"/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District </w:t>
      </w:r>
      <w:proofErr w:type="spellStart"/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05348">
        <w:rPr>
          <w:rFonts w:ascii="Century Gothic" w:hAnsi="Century Gothic"/>
          <w:color w:val="auto"/>
          <w:sz w:val="20"/>
          <w:szCs w:val="20"/>
          <w:u w:color="000000"/>
        </w:rPr>
        <w:t xml:space="preserve">– None </w:t>
      </w:r>
    </w:p>
    <w:p w14:paraId="12A621A7" w14:textId="73F7E9B1" w:rsidR="00EA38B3" w:rsidRPr="002C2AAF" w:rsidRDefault="008B7F64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42</w:t>
      </w:r>
      <w:proofErr w:type="gramStart"/>
      <w:r w:rsidR="005E43F0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6297A" w:rsidRPr="002C2AAF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Report</w:t>
      </w:r>
      <w:proofErr w:type="gram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(s) from </w:t>
      </w:r>
      <w:r w:rsidR="004B4CC8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County </w:t>
      </w:r>
      <w:proofErr w:type="spellStart"/>
      <w:proofErr w:type="gramStart"/>
      <w:r w:rsidR="004B4CC8" w:rsidRPr="002C2AAF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="00DB1F42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E43F0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-</w:t>
      </w:r>
      <w:proofErr w:type="gram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05348">
        <w:rPr>
          <w:rFonts w:ascii="Century Gothic" w:hAnsi="Century Gothic"/>
          <w:color w:val="auto"/>
          <w:sz w:val="20"/>
          <w:szCs w:val="20"/>
          <w:u w:color="000000"/>
        </w:rPr>
        <w:t xml:space="preserve">None </w:t>
      </w:r>
    </w:p>
    <w:p w14:paraId="0A65D186" w14:textId="77777777" w:rsidR="00FB2B71" w:rsidRPr="002C2AAF" w:rsidRDefault="0083617C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069C2F9B" w14:textId="5DAB0DB4" w:rsidR="002B5BED" w:rsidRPr="006B08BC" w:rsidRDefault="002255B9" w:rsidP="00133682">
      <w:pPr>
        <w:pStyle w:val="Default"/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 w:cs="Times New Roman"/>
          <w:color w:val="auto"/>
          <w:sz w:val="20"/>
          <w:szCs w:val="20"/>
        </w:rPr>
        <w:t>3</w:t>
      </w:r>
      <w:r w:rsidR="000266F7">
        <w:rPr>
          <w:rFonts w:ascii="Century Gothic" w:hAnsi="Century Gothic" w:cs="Times New Roman"/>
          <w:color w:val="auto"/>
          <w:sz w:val="20"/>
          <w:szCs w:val="20"/>
        </w:rPr>
        <w:t>43</w:t>
      </w:r>
      <w:r w:rsidRPr="002C2AAF">
        <w:rPr>
          <w:rFonts w:ascii="Century Gothic" w:hAnsi="Century Gothic" w:cs="Times New Roman"/>
          <w:color w:val="auto"/>
          <w:sz w:val="20"/>
          <w:szCs w:val="20"/>
        </w:rPr>
        <w:t>.</w:t>
      </w:r>
      <w:r w:rsidR="00D31B2C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 </w:t>
      </w:r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Report of the Village Hall Management </w:t>
      </w:r>
      <w:proofErr w:type="gramStart"/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Committee </w:t>
      </w:r>
      <w:r w:rsidR="00805348">
        <w:rPr>
          <w:rFonts w:ascii="Century Gothic" w:hAnsi="Century Gothic" w:cs="Times New Roman"/>
          <w:color w:val="auto"/>
          <w:sz w:val="20"/>
          <w:szCs w:val="20"/>
        </w:rPr>
        <w:t xml:space="preserve"> -</w:t>
      </w:r>
      <w:proofErr w:type="gramEnd"/>
      <w:r w:rsidR="00805348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="003B350D">
        <w:rPr>
          <w:rFonts w:ascii="Century Gothic" w:hAnsi="Century Gothic" w:cs="Times New Roman"/>
          <w:color w:val="auto"/>
          <w:sz w:val="20"/>
          <w:szCs w:val="20"/>
        </w:rPr>
        <w:t xml:space="preserve">have received </w:t>
      </w:r>
      <w:r w:rsidR="00805348">
        <w:rPr>
          <w:rFonts w:ascii="Century Gothic" w:hAnsi="Century Gothic" w:cs="Times New Roman"/>
          <w:color w:val="auto"/>
          <w:sz w:val="20"/>
          <w:szCs w:val="20"/>
        </w:rPr>
        <w:t>£6000 from men</w:t>
      </w:r>
      <w:r w:rsidR="00B3481D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="00805348">
        <w:rPr>
          <w:rFonts w:ascii="Century Gothic" w:hAnsi="Century Gothic" w:cs="Times New Roman"/>
          <w:color w:val="auto"/>
          <w:sz w:val="20"/>
          <w:szCs w:val="20"/>
        </w:rPr>
        <w:t xml:space="preserve">shed </w:t>
      </w:r>
      <w:r w:rsidR="003B350D">
        <w:rPr>
          <w:rFonts w:ascii="Century Gothic" w:hAnsi="Century Gothic" w:cs="Times New Roman"/>
          <w:color w:val="auto"/>
          <w:sz w:val="20"/>
          <w:szCs w:val="20"/>
        </w:rPr>
        <w:t>which totals to £</w:t>
      </w:r>
      <w:r w:rsidR="00805348">
        <w:rPr>
          <w:rFonts w:ascii="Century Gothic" w:hAnsi="Century Gothic" w:cs="Times New Roman"/>
          <w:color w:val="auto"/>
          <w:sz w:val="20"/>
          <w:szCs w:val="20"/>
        </w:rPr>
        <w:t>33500 for the</w:t>
      </w:r>
      <w:r w:rsidR="00040004">
        <w:rPr>
          <w:rFonts w:ascii="Century Gothic" w:hAnsi="Century Gothic" w:cs="Times New Roman"/>
          <w:color w:val="auto"/>
          <w:sz w:val="20"/>
          <w:szCs w:val="20"/>
        </w:rPr>
        <w:t xml:space="preserve"> roof repair works.</w:t>
      </w:r>
    </w:p>
    <w:p w14:paraId="537B3ABE" w14:textId="20A24486" w:rsidR="009109C9" w:rsidRDefault="002255B9" w:rsidP="006B08BC">
      <w:pPr>
        <w:pStyle w:val="Default"/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</w:rPr>
      </w:pPr>
      <w:r w:rsidRPr="002C2AAF">
        <w:rPr>
          <w:rFonts w:ascii="Century Gothic" w:hAnsi="Century Gothic" w:cs="Times New Roman"/>
          <w:color w:val="auto"/>
          <w:sz w:val="20"/>
          <w:szCs w:val="20"/>
        </w:rPr>
        <w:t>3</w:t>
      </w:r>
      <w:r w:rsidR="00A8134C">
        <w:rPr>
          <w:rFonts w:ascii="Century Gothic" w:hAnsi="Century Gothic" w:cs="Times New Roman"/>
          <w:color w:val="auto"/>
          <w:sz w:val="20"/>
          <w:szCs w:val="20"/>
        </w:rPr>
        <w:t>44.</w:t>
      </w:r>
      <w:r w:rsidR="00BC72F0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  </w:t>
      </w:r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>Report of the Playing Field Management Committee</w:t>
      </w:r>
      <w:r w:rsidR="00263652">
        <w:rPr>
          <w:rFonts w:ascii="Century Gothic" w:hAnsi="Century Gothic" w:cs="Times New Roman"/>
          <w:color w:val="auto"/>
          <w:sz w:val="20"/>
          <w:szCs w:val="20"/>
        </w:rPr>
        <w:t xml:space="preserve"> –</w:t>
      </w:r>
      <w:r w:rsidR="00040004">
        <w:rPr>
          <w:rFonts w:ascii="Century Gothic" w:hAnsi="Century Gothic" w:cs="Times New Roman"/>
          <w:color w:val="auto"/>
          <w:sz w:val="20"/>
          <w:szCs w:val="20"/>
        </w:rPr>
        <w:t xml:space="preserve"> On</w:t>
      </w:r>
      <w:r w:rsidR="00263652">
        <w:rPr>
          <w:rFonts w:ascii="Century Gothic" w:hAnsi="Century Gothic" w:cs="Times New Roman"/>
          <w:color w:val="auto"/>
          <w:sz w:val="20"/>
          <w:szCs w:val="20"/>
        </w:rPr>
        <w:t xml:space="preserve"> Thursday in June </w:t>
      </w:r>
      <w:proofErr w:type="spellStart"/>
      <w:r w:rsidR="00040004">
        <w:rPr>
          <w:rFonts w:ascii="Century Gothic" w:hAnsi="Century Gothic" w:cs="Times New Roman"/>
          <w:color w:val="auto"/>
          <w:sz w:val="20"/>
          <w:szCs w:val="20"/>
        </w:rPr>
        <w:t>D</w:t>
      </w:r>
      <w:r w:rsidR="00263652">
        <w:rPr>
          <w:rFonts w:ascii="Century Gothic" w:hAnsi="Century Gothic" w:cs="Times New Roman"/>
          <w:color w:val="auto"/>
          <w:sz w:val="20"/>
          <w:szCs w:val="20"/>
        </w:rPr>
        <w:t>overidge</w:t>
      </w:r>
      <w:proofErr w:type="spellEnd"/>
      <w:r w:rsidR="00FF146A">
        <w:rPr>
          <w:rFonts w:ascii="Century Gothic" w:hAnsi="Century Gothic" w:cs="Times New Roman"/>
          <w:color w:val="auto"/>
          <w:sz w:val="20"/>
          <w:szCs w:val="20"/>
        </w:rPr>
        <w:t xml:space="preserve"> football</w:t>
      </w:r>
      <w:r w:rsidR="00263652">
        <w:rPr>
          <w:rFonts w:ascii="Century Gothic" w:hAnsi="Century Gothic" w:cs="Times New Roman"/>
          <w:color w:val="auto"/>
          <w:sz w:val="20"/>
          <w:szCs w:val="20"/>
        </w:rPr>
        <w:t xml:space="preserve"> club</w:t>
      </w:r>
      <w:bookmarkStart w:id="3" w:name="_Hlk222897486"/>
      <w:r w:rsidR="00FF146A">
        <w:rPr>
          <w:rFonts w:ascii="Century Gothic" w:hAnsi="Century Gothic" w:cs="Times New Roman"/>
          <w:color w:val="auto"/>
          <w:sz w:val="20"/>
          <w:szCs w:val="20"/>
        </w:rPr>
        <w:t xml:space="preserve"> will be hiring the playing fields.</w:t>
      </w:r>
    </w:p>
    <w:p w14:paraId="1730E9B7" w14:textId="77777777" w:rsidR="006B08BC" w:rsidRPr="002C2AAF" w:rsidRDefault="006B08BC" w:rsidP="006B08BC">
      <w:pPr>
        <w:pStyle w:val="Default"/>
        <w:spacing w:before="0" w:after="160" w:line="259" w:lineRule="auto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 xml:space="preserve">It has been agreed by council that </w:t>
      </w:r>
      <w:proofErr w:type="gramStart"/>
      <w:r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>The Village hall</w:t>
      </w:r>
      <w:proofErr w:type="gramEnd"/>
      <w:r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 xml:space="preserve"> and Playing fields will be one standing item in future agendas</w:t>
      </w:r>
    </w:p>
    <w:p w14:paraId="1B4A20A4" w14:textId="77777777" w:rsidR="006B08BC" w:rsidRPr="006B08BC" w:rsidRDefault="006B08BC" w:rsidP="006B08BC">
      <w:pPr>
        <w:pStyle w:val="Default"/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</w:p>
    <w:bookmarkEnd w:id="3"/>
    <w:p w14:paraId="672BA13D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FD5971A" w14:textId="77777777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1012702E" w14:textId="116F6864" w:rsidR="00EB46A1" w:rsidRDefault="005A2A42" w:rsidP="0056402F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1</w:t>
      </w:r>
      <w:r w:rsidRPr="005A2A4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st</w:t>
      </w:r>
      <w:r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June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1D0F93"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202</w:t>
      </w:r>
      <w:r w:rsidR="005B190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>– Full meeting of Rocester Parish Council</w:t>
      </w:r>
    </w:p>
    <w:p w14:paraId="2E663CE0" w14:textId="77981AF9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Agenda ite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ms </w:t>
      </w:r>
      <w:r w:rsidR="000A1931" w:rsidRPr="00916FF0">
        <w:rPr>
          <w:rFonts w:ascii="Century Gothic" w:hAnsi="Century Gothic"/>
          <w:color w:val="auto"/>
          <w:sz w:val="20"/>
          <w:szCs w:val="20"/>
          <w:u w:color="000000"/>
        </w:rPr>
        <w:t>by</w:t>
      </w:r>
      <w:r w:rsidR="006D13E3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37C9E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24</w:t>
      </w:r>
      <w:r w:rsidR="00837C9E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May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2026 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and formal apologies to the clerk </w:t>
      </w:r>
      <w:r w:rsidR="000A1931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no later than </w:t>
      </w:r>
      <w:r w:rsidR="00837C9E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30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May</w:t>
      </w:r>
      <w:r w:rsidR="0056402F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>please.</w:t>
      </w:r>
      <w:r w:rsidR="00B447DC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233A1EA4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7B63513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41ED5EB" w14:textId="35D899A9" w:rsidR="0056402F" w:rsidRPr="00986AFA" w:rsidRDefault="0056402F" w:rsidP="0056402F">
      <w:pPr>
        <w:pStyle w:val="ListParagraph"/>
        <w:ind w:left="1550"/>
        <w:rPr>
          <w:rFonts w:ascii="Century Gothic" w:hAnsi="Century Gothic"/>
          <w:i/>
          <w:iCs/>
          <w:color w:val="FF0000"/>
          <w:sz w:val="20"/>
          <w:szCs w:val="20"/>
          <w:highlight w:val="yellow"/>
          <w:u w:color="000000"/>
        </w:rPr>
      </w:pPr>
      <w:r w:rsidRPr="0096297A">
        <w:rPr>
          <w:rFonts w:ascii="Century Gothic" w:hAnsi="Century Gothic"/>
          <w:b/>
          <w:bCs/>
        </w:rPr>
        <w:t>Appendix A</w:t>
      </w:r>
      <w:r>
        <w:rPr>
          <w:rFonts w:ascii="Century Gothic" w:hAnsi="Century Gothic"/>
          <w:b/>
          <w:bCs/>
        </w:rPr>
        <w:t xml:space="preserve">   </w:t>
      </w:r>
    </w:p>
    <w:p w14:paraId="5E01852A" w14:textId="5E7602A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B5E9291" w14:textId="77777777" w:rsidR="00DC5076" w:rsidRDefault="00DC5076">
      <w:pPr>
        <w:pStyle w:val="Body"/>
        <w:spacing w:line="259" w:lineRule="auto"/>
        <w:jc w:val="center"/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266"/>
        <w:gridCol w:w="4450"/>
        <w:gridCol w:w="1320"/>
        <w:gridCol w:w="1232"/>
        <w:gridCol w:w="1408"/>
        <w:gridCol w:w="1720"/>
      </w:tblGrid>
      <w:tr w:rsidR="009F0BED" w:rsidRPr="006C52F1" w14:paraId="549EB70D" w14:textId="77777777" w:rsidTr="00FF146A">
        <w:trPr>
          <w:trHeight w:val="37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CC10C9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lastRenderedPageBreak/>
              <w:t xml:space="preserve">Date </w:t>
            </w:r>
          </w:p>
        </w:tc>
        <w:tc>
          <w:tcPr>
            <w:tcW w:w="4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CACA485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6305050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8610A3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039158E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CC858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9F0BED" w:rsidRPr="006C52F1" w14:paraId="589CED14" w14:textId="77777777" w:rsidTr="00FF146A">
        <w:trPr>
          <w:trHeight w:val="31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7E15AD1" w14:textId="02315D3C" w:rsidR="009F0BED" w:rsidRPr="006C52F1" w:rsidRDefault="007931A2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A8134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9F0BED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9F0B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A8134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9F0BED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9F0B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EFBF" w14:textId="46ABE292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wages </w:t>
            </w:r>
            <w:r w:rsidR="006E4F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March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B5AD7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C8A585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82E117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022045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9F0BED" w:rsidRPr="006C52F1" w14:paraId="4C914D6A" w14:textId="77777777" w:rsidTr="00FF146A">
        <w:trPr>
          <w:trHeight w:val="31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73FF554" w14:textId="167AF609" w:rsidR="009F0BED" w:rsidRPr="006C52F1" w:rsidRDefault="00A8134C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B361EC" w14:textId="72A558B3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wages and 8 Hours for VH </w:t>
            </w:r>
            <w:r w:rsidR="006E4F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Mar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C05C5E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A486D9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D600AF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E508D9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374198C0" w14:textId="77777777" w:rsidTr="00FF146A">
        <w:trPr>
          <w:trHeight w:val="31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D53BA97" w14:textId="7CB678BF" w:rsidR="009F0BED" w:rsidRPr="006C52F1" w:rsidRDefault="00A8134C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A1FF4" w14:textId="624AA9CC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Printing, travel</w:t>
            </w:r>
            <w:r w:rsidR="006E4F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18991A" w14:textId="37A80A54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D5F6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37.64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B63C88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3D0F31" w14:textId="0028B79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3C69C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="00EF6D9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7.64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7C7FDB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4C57D800" w14:textId="77777777" w:rsidTr="00FF146A">
        <w:trPr>
          <w:trHeight w:val="31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A8DCD52" w14:textId="4F14C07C" w:rsidR="009F0BED" w:rsidRPr="006C52F1" w:rsidRDefault="00A8134C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0ABF3E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57A26A" w14:textId="5AF841B5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CB33F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406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FE7DC5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2BD06E" w14:textId="0C7DB9C1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CB33F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406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E7B000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79829F60" w14:textId="77777777" w:rsidTr="00FF146A">
        <w:trPr>
          <w:trHeight w:val="31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1065655" w14:textId="4823D5B5" w:rsidR="009F0BED" w:rsidRPr="006C52F1" w:rsidRDefault="00A8134C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2AEF04" w14:textId="6BA6F153" w:rsidR="009F0BED" w:rsidRPr="006C52F1" w:rsidRDefault="00292BAB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Lawn Mower Insurance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205B1F" w14:textId="0A142DF3" w:rsidR="009F0BED" w:rsidRPr="006C52F1" w:rsidRDefault="00292BAB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£135.83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5498F6" w14:textId="4333715C" w:rsidR="009F0BED" w:rsidRPr="006C52F1" w:rsidRDefault="00292BAB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7D1A5E" w14:textId="1C6F5805" w:rsidR="009F0BED" w:rsidRPr="006C52F1" w:rsidRDefault="00292BAB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£135.83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3694B83" w14:textId="41184730" w:rsidR="009F0BED" w:rsidRPr="006C52F1" w:rsidRDefault="008151FB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A7637" w:rsidRPr="006319E1" w14:paraId="6F34A075" w14:textId="77777777" w:rsidTr="00FF146A">
        <w:trPr>
          <w:trHeight w:val="31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3292E52" w14:textId="5B528CA8" w:rsidR="00CA7637" w:rsidRDefault="00FF146A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E2D0C8" w14:textId="60B1AF88" w:rsidR="00CA7637" w:rsidRPr="00CB3A12" w:rsidRDefault="00931434" w:rsidP="00CA763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Gill Mellor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0966D" w14:textId="537C7B4A" w:rsidR="00CA7637" w:rsidRDefault="00931434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477A2F" w14:textId="536F62EA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274BD1" w14:textId="379C1E2D" w:rsidR="00CA7637" w:rsidRDefault="00931434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948810" w14:textId="4D096388" w:rsidR="00CA7637" w:rsidRDefault="00FF146A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151FB" w:rsidRPr="006319E1" w14:paraId="24B08E31" w14:textId="77777777" w:rsidTr="00FF146A">
        <w:trPr>
          <w:trHeight w:val="31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0FC8FC1" w14:textId="7AC607F6" w:rsidR="008151FB" w:rsidRDefault="008151FB" w:rsidP="008151FB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23C4A5" w14:textId="432F9CAA" w:rsidR="008151FB" w:rsidRDefault="008151FB" w:rsidP="008151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3BA623" w14:textId="46DDB9D9" w:rsidR="008151FB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616F65" w14:textId="763ABFD1" w:rsidR="008151FB" w:rsidRPr="006319E1" w:rsidRDefault="008151FB" w:rsidP="008151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FB5813" w14:textId="053FA8C8" w:rsidR="008151FB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6E9755" w14:textId="597F1142" w:rsidR="008151FB" w:rsidRPr="006C52F1" w:rsidRDefault="008151FB" w:rsidP="008151FB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151FB" w:rsidRPr="006319E1" w14:paraId="0EC5F848" w14:textId="77777777" w:rsidTr="00FF146A">
        <w:trPr>
          <w:trHeight w:val="31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44BC060" w14:textId="31841F84" w:rsidR="008151FB" w:rsidRPr="00D61F65" w:rsidRDefault="008151FB" w:rsidP="008151F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1FDCCC" w14:textId="257B0667" w:rsidR="008151FB" w:rsidRPr="00E40EEC" w:rsidRDefault="008151FB" w:rsidP="008151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6413F" w14:textId="2403164B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E1DE23" w14:textId="708B1DCC" w:rsidR="008151FB" w:rsidRPr="006319E1" w:rsidRDefault="008151FB" w:rsidP="008151F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13ACCB" w14:textId="1499EFA4" w:rsidR="008151FB" w:rsidRPr="006319E1" w:rsidRDefault="008151FB" w:rsidP="008151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D8DDE9" w14:textId="1A2C534B" w:rsidR="008151FB" w:rsidRPr="006319E1" w:rsidRDefault="008151FB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151FB" w:rsidRPr="006319E1" w14:paraId="54F14842" w14:textId="77777777" w:rsidTr="00FF146A">
        <w:trPr>
          <w:trHeight w:val="31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B4183D6" w14:textId="34B9D86E" w:rsidR="008151FB" w:rsidRPr="006319E1" w:rsidRDefault="008151FB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6B771E" w14:textId="69EA5B34" w:rsidR="008151FB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C59396" w14:textId="1CC26D5D" w:rsidR="008151FB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BCB97" w14:textId="5D8A4693" w:rsidR="008151FB" w:rsidRPr="006319E1" w:rsidRDefault="008151FB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7E417C" w14:textId="7BB15802" w:rsidR="008151FB" w:rsidRPr="006319E1" w:rsidRDefault="008151FB" w:rsidP="008151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A325E2" w14:textId="77777777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151FB" w:rsidRPr="006319E1" w14:paraId="59880230" w14:textId="77777777" w:rsidTr="00FF146A">
        <w:trPr>
          <w:trHeight w:val="37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76E013D" w14:textId="77777777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326543" w14:textId="77777777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263AEF4" w14:textId="457CD5D1" w:rsidR="008151FB" w:rsidRPr="006D4337" w:rsidRDefault="008151FB" w:rsidP="008151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D4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CB33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  <w:r w:rsidR="00D319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526.53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53BAAE6" w14:textId="3197B1B6" w:rsidR="008151FB" w:rsidRPr="008823DA" w:rsidRDefault="008151FB" w:rsidP="008151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23D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CB33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5D17EE61" w14:textId="7285F3D8" w:rsidR="008151FB" w:rsidRPr="002445B0" w:rsidRDefault="008151FB" w:rsidP="008151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CB33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  <w:r w:rsidR="00D319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526.53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20DB3F" w14:textId="77777777" w:rsidR="008151FB" w:rsidRPr="006319E1" w:rsidRDefault="008151FB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629BD9B" w14:textId="7E89D06F" w:rsidR="00761490" w:rsidRDefault="00761490" w:rsidP="00E024B4">
      <w:pPr>
        <w:pStyle w:val="Body"/>
        <w:spacing w:line="259" w:lineRule="auto"/>
      </w:pPr>
    </w:p>
    <w:p w14:paraId="1C2CC71A" w14:textId="77777777" w:rsidR="00750FF0" w:rsidRDefault="00750FF0" w:rsidP="00E024B4">
      <w:pPr>
        <w:pStyle w:val="Body"/>
        <w:spacing w:line="259" w:lineRule="auto"/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750FF0" w:rsidRPr="006C52F1" w14:paraId="3A2CEF66" w14:textId="77777777" w:rsidTr="00E35F4C">
        <w:trPr>
          <w:trHeight w:val="557"/>
        </w:trPr>
        <w:tc>
          <w:tcPr>
            <w:tcW w:w="2331" w:type="dxa"/>
          </w:tcPr>
          <w:p w14:paraId="390056D6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5D101653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4D354C09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10B2E5F7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750FF0" w:rsidRPr="006C52F1" w14:paraId="22D4F117" w14:textId="77777777" w:rsidTr="00203F7F">
        <w:tc>
          <w:tcPr>
            <w:tcW w:w="2331" w:type="dxa"/>
          </w:tcPr>
          <w:p w14:paraId="68E8FE82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4D78B4FE" w14:textId="7686BAC2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AC4401A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5DBF864" w14:textId="2665F17E" w:rsidR="00750FF0" w:rsidRPr="00E35F4C" w:rsidRDefault="00D57FBE" w:rsidP="00203F7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35F4C">
              <w:rPr>
                <w:rFonts w:ascii="Century Gothic" w:hAnsi="Century Gothic"/>
                <w:sz w:val="18"/>
                <w:szCs w:val="18"/>
              </w:rPr>
              <w:t>+</w:t>
            </w:r>
            <w:proofErr w:type="spellStart"/>
            <w:r w:rsidR="00E35F4C" w:rsidRPr="00E35F4C">
              <w:rPr>
                <w:rFonts w:ascii="Century Gothic" w:hAnsi="Century Gothic"/>
                <w:sz w:val="18"/>
                <w:szCs w:val="18"/>
              </w:rPr>
              <w:t>Monthy</w:t>
            </w:r>
            <w:proofErr w:type="spellEnd"/>
            <w:r w:rsidR="00E35F4C" w:rsidRPr="00E35F4C">
              <w:rPr>
                <w:rFonts w:ascii="Century Gothic" w:hAnsi="Century Gothic"/>
                <w:sz w:val="18"/>
                <w:szCs w:val="18"/>
              </w:rPr>
              <w:t xml:space="preserve"> printing £</w:t>
            </w:r>
            <w:r w:rsidR="00C84806">
              <w:rPr>
                <w:rFonts w:ascii="Century Gothic" w:hAnsi="Century Gothic"/>
                <w:sz w:val="18"/>
                <w:szCs w:val="18"/>
              </w:rPr>
              <w:t>6</w:t>
            </w:r>
            <w:r w:rsidR="001D7058">
              <w:rPr>
                <w:rFonts w:ascii="Century Gothic" w:hAnsi="Century Gothic"/>
                <w:sz w:val="18"/>
                <w:szCs w:val="18"/>
              </w:rPr>
              <w:t>.35</w:t>
            </w:r>
          </w:p>
        </w:tc>
      </w:tr>
      <w:tr w:rsidR="00750FF0" w:rsidRPr="006C52F1" w14:paraId="63665AB6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E31D43F" w14:textId="77777777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078B259" w14:textId="008DD23C" w:rsidR="00750FF0" w:rsidRDefault="00D8333D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</w:t>
            </w:r>
            <w:r w:rsidRPr="00D8333D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April meeting with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Zelphi</w:t>
            </w:r>
            <w:proofErr w:type="spellEnd"/>
          </w:p>
          <w:p w14:paraId="7BCABC4A" w14:textId="6821EABE" w:rsidR="00D8333D" w:rsidRDefault="004A69DE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</w:t>
            </w:r>
            <w:r w:rsidRPr="004A69DE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April RPC meeting</w:t>
            </w:r>
          </w:p>
          <w:p w14:paraId="215EDC32" w14:textId="77777777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32382A" w14:textId="0E8B71B8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17miles </w:t>
            </w:r>
            <w:r w:rsidR="001E2519">
              <w:rPr>
                <w:rFonts w:ascii="Century Gothic" w:hAnsi="Century Gothic"/>
                <w:sz w:val="20"/>
                <w:szCs w:val="20"/>
              </w:rPr>
              <w:t>each way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x2 </w:t>
            </w:r>
            <w:r w:rsidR="001E2519">
              <w:rPr>
                <w:rFonts w:ascii="Century Gothic" w:hAnsi="Century Gothic"/>
                <w:sz w:val="20"/>
                <w:szCs w:val="20"/>
              </w:rPr>
              <w:t>=</w:t>
            </w:r>
            <w:r>
              <w:rPr>
                <w:rFonts w:ascii="Century Gothic" w:hAnsi="Century Gothic"/>
                <w:sz w:val="20"/>
                <w:szCs w:val="20"/>
              </w:rPr>
              <w:t>0.46x34</w:t>
            </w:r>
            <w:r w:rsidR="004A69DE">
              <w:rPr>
                <w:rFonts w:ascii="Century Gothic" w:hAnsi="Century Gothic"/>
                <w:sz w:val="20"/>
                <w:szCs w:val="20"/>
              </w:rPr>
              <w:t>miles</w:t>
            </w:r>
          </w:p>
          <w:p w14:paraId="54A18078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52CA53EF" w14:textId="50512114" w:rsidR="00750FF0" w:rsidRPr="006C52F1" w:rsidRDefault="00864346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£31.28</w:t>
            </w:r>
          </w:p>
        </w:tc>
        <w:tc>
          <w:tcPr>
            <w:tcW w:w="2379" w:type="dxa"/>
          </w:tcPr>
          <w:p w14:paraId="3702D795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3154E38" w14:textId="5E7217B8" w:rsidR="00750FF0" w:rsidRPr="006C52F1" w:rsidRDefault="00864346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£31.29</w:t>
            </w:r>
          </w:p>
        </w:tc>
      </w:tr>
      <w:tr w:rsidR="00750FF0" w:rsidRPr="006C52F1" w14:paraId="69396186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68B2E3F0" w14:textId="02AE2362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1DF6DA4" w14:textId="77777777" w:rsidR="00750FF0" w:rsidRPr="006C52F1" w:rsidRDefault="00750FF0" w:rsidP="002A4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37E054B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49DEA7B" w14:textId="1BFB459D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50FF0" w:rsidRPr="006C52F1" w14:paraId="67184613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95F40CC" w14:textId="683AA0AE" w:rsidR="00750FF0" w:rsidRPr="006C52F1" w:rsidRDefault="00750FF0" w:rsidP="002A4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645BA43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076240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250F6C9" w14:textId="2467F8B0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</w:p>
        </w:tc>
      </w:tr>
      <w:tr w:rsidR="006E4F13" w:rsidRPr="006C52F1" w14:paraId="714FF8AD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1349D81" w14:textId="4E32995F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6A8B3A19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7A40C1EC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15C69B5" w14:textId="35D1455C" w:rsidR="006E4F13" w:rsidRDefault="006E4F13" w:rsidP="006E4F1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  <w:proofErr w:type="gramStart"/>
            <w:r w:rsidR="00761D05">
              <w:rPr>
                <w:rFonts w:ascii="Century Gothic" w:hAnsi="Century Gothic"/>
                <w:sz w:val="20"/>
                <w:szCs w:val="20"/>
              </w:rPr>
              <w:t>£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3C69C5">
              <w:rPr>
                <w:rFonts w:ascii="Century Gothic" w:hAnsi="Century Gothic"/>
                <w:sz w:val="20"/>
                <w:szCs w:val="20"/>
              </w:rPr>
              <w:t>3</w:t>
            </w:r>
            <w:r w:rsidR="00EF6D9C">
              <w:rPr>
                <w:rFonts w:ascii="Century Gothic" w:hAnsi="Century Gothic"/>
                <w:sz w:val="20"/>
                <w:szCs w:val="20"/>
              </w:rPr>
              <w:t>7</w:t>
            </w:r>
            <w:proofErr w:type="gramEnd"/>
            <w:r w:rsidR="00EF6D9C">
              <w:rPr>
                <w:rFonts w:ascii="Century Gothic" w:hAnsi="Century Gothic"/>
                <w:sz w:val="20"/>
                <w:szCs w:val="20"/>
              </w:rPr>
              <w:t>.64</w:t>
            </w:r>
          </w:p>
        </w:tc>
      </w:tr>
      <w:tr w:rsidR="006E4F13" w:rsidRPr="006C52F1" w14:paraId="094E44E5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66C9077F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9318DA5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D13CC1C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B8A077E" w14:textId="77777777" w:rsidR="006E4F13" w:rsidRDefault="006E4F13" w:rsidP="006E4F1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1CE78E3" w14:textId="77777777" w:rsidR="00750FF0" w:rsidRDefault="00750FF0" w:rsidP="00E024B4">
      <w:pPr>
        <w:pStyle w:val="Body"/>
        <w:spacing w:line="259" w:lineRule="auto"/>
      </w:pPr>
    </w:p>
    <w:sectPr w:rsidR="00750FF0" w:rsidSect="00083AF1">
      <w:headerReference w:type="default" r:id="rId8"/>
      <w:footerReference w:type="default" r:id="rId9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8F4CF" w14:textId="77777777" w:rsidR="006A65FC" w:rsidRDefault="006A65FC">
      <w:r>
        <w:separator/>
      </w:r>
    </w:p>
  </w:endnote>
  <w:endnote w:type="continuationSeparator" w:id="0">
    <w:p w14:paraId="706CCE61" w14:textId="77777777" w:rsidR="006A65FC" w:rsidRDefault="006A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CE71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8C3E" w14:textId="77777777" w:rsidR="006A65FC" w:rsidRDefault="006A65FC">
      <w:r>
        <w:separator/>
      </w:r>
    </w:p>
  </w:footnote>
  <w:footnote w:type="continuationSeparator" w:id="0">
    <w:p w14:paraId="398B21D8" w14:textId="77777777" w:rsidR="006A65FC" w:rsidRDefault="006A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ADA4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828"/>
    <w:multiLevelType w:val="hybridMultilevel"/>
    <w:tmpl w:val="3BFA66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B916557"/>
    <w:multiLevelType w:val="hybridMultilevel"/>
    <w:tmpl w:val="71F67DA6"/>
    <w:lvl w:ilvl="0" w:tplc="FFFFFFFF">
      <w:start w:val="280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40" w:hanging="360"/>
      </w:pPr>
    </w:lvl>
    <w:lvl w:ilvl="2" w:tplc="FFFFFFFF" w:tentative="1">
      <w:start w:val="1"/>
      <w:numFmt w:val="lowerRoman"/>
      <w:lvlText w:val="%3."/>
      <w:lvlJc w:val="right"/>
      <w:pPr>
        <w:ind w:left="2960" w:hanging="180"/>
      </w:pPr>
    </w:lvl>
    <w:lvl w:ilvl="3" w:tplc="FFFFFFFF" w:tentative="1">
      <w:start w:val="1"/>
      <w:numFmt w:val="decimal"/>
      <w:lvlText w:val="%4."/>
      <w:lvlJc w:val="left"/>
      <w:pPr>
        <w:ind w:left="3680" w:hanging="360"/>
      </w:pPr>
    </w:lvl>
    <w:lvl w:ilvl="4" w:tplc="FFFFFFFF" w:tentative="1">
      <w:start w:val="1"/>
      <w:numFmt w:val="lowerLetter"/>
      <w:lvlText w:val="%5."/>
      <w:lvlJc w:val="left"/>
      <w:pPr>
        <w:ind w:left="4400" w:hanging="360"/>
      </w:pPr>
    </w:lvl>
    <w:lvl w:ilvl="5" w:tplc="FFFFFFFF" w:tentative="1">
      <w:start w:val="1"/>
      <w:numFmt w:val="lowerRoman"/>
      <w:lvlText w:val="%6."/>
      <w:lvlJc w:val="right"/>
      <w:pPr>
        <w:ind w:left="5120" w:hanging="180"/>
      </w:pPr>
    </w:lvl>
    <w:lvl w:ilvl="6" w:tplc="FFFFFFFF" w:tentative="1">
      <w:start w:val="1"/>
      <w:numFmt w:val="decimal"/>
      <w:lvlText w:val="%7."/>
      <w:lvlJc w:val="left"/>
      <w:pPr>
        <w:ind w:left="5840" w:hanging="360"/>
      </w:pPr>
    </w:lvl>
    <w:lvl w:ilvl="7" w:tplc="FFFFFFFF" w:tentative="1">
      <w:start w:val="1"/>
      <w:numFmt w:val="lowerLetter"/>
      <w:lvlText w:val="%8."/>
      <w:lvlJc w:val="left"/>
      <w:pPr>
        <w:ind w:left="6560" w:hanging="360"/>
      </w:pPr>
    </w:lvl>
    <w:lvl w:ilvl="8" w:tplc="FFFFFFFF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0C3E6A0F"/>
    <w:multiLevelType w:val="hybridMultilevel"/>
    <w:tmpl w:val="E048D1E0"/>
    <w:lvl w:ilvl="0" w:tplc="376804F8">
      <w:start w:val="25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0">
    <w:nsid w:val="12700CC6"/>
    <w:multiLevelType w:val="hybridMultilevel"/>
    <w:tmpl w:val="3AE6D260"/>
    <w:lvl w:ilvl="0" w:tplc="DB24A9F2">
      <w:start w:val="296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5477CCA"/>
    <w:multiLevelType w:val="hybridMultilevel"/>
    <w:tmpl w:val="76F408C2"/>
    <w:lvl w:ilvl="0" w:tplc="FFA4C66A">
      <w:start w:val="296"/>
      <w:numFmt w:val="bullet"/>
      <w:lvlText w:val=""/>
      <w:lvlJc w:val="left"/>
      <w:pPr>
        <w:ind w:left="1353" w:hanging="360"/>
      </w:pPr>
      <w:rPr>
        <w:rFonts w:ascii="Symbol" w:eastAsia="Arial Unicode MS" w:hAnsi="Symbol" w:cs="Arial Unicode MS" w:hint="default"/>
        <w:i/>
        <w:color w:val="FF0000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7B417C7"/>
    <w:multiLevelType w:val="hybridMultilevel"/>
    <w:tmpl w:val="57A85E18"/>
    <w:lvl w:ilvl="0" w:tplc="32F0A98E">
      <w:start w:val="29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8" w15:restartNumberingAfterBreak="0">
    <w:nsid w:val="17D27915"/>
    <w:multiLevelType w:val="hybridMultilevel"/>
    <w:tmpl w:val="8FD2FA34"/>
    <w:lvl w:ilvl="0" w:tplc="20FE2C16">
      <w:start w:val="240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9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0" w15:restartNumberingAfterBreak="0">
    <w:nsid w:val="22F076D8"/>
    <w:multiLevelType w:val="hybridMultilevel"/>
    <w:tmpl w:val="4CDC10E4"/>
    <w:lvl w:ilvl="0" w:tplc="764A6342">
      <w:start w:val="22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892E3E"/>
    <w:multiLevelType w:val="hybridMultilevel"/>
    <w:tmpl w:val="4E56B33E"/>
    <w:lvl w:ilvl="0" w:tplc="0DCA550E">
      <w:start w:val="286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A1305"/>
    <w:multiLevelType w:val="hybridMultilevel"/>
    <w:tmpl w:val="6FE646EA"/>
    <w:lvl w:ilvl="0" w:tplc="C2DADEA8">
      <w:start w:val="279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3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22462C"/>
    <w:multiLevelType w:val="hybridMultilevel"/>
    <w:tmpl w:val="687A9418"/>
    <w:lvl w:ilvl="0" w:tplc="AFFE3FF0">
      <w:start w:val="289"/>
      <w:numFmt w:val="decimal"/>
      <w:lvlText w:val="%1."/>
      <w:lvlJc w:val="left"/>
      <w:pPr>
        <w:ind w:left="750" w:hanging="39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E32ECF"/>
    <w:multiLevelType w:val="hybridMultilevel"/>
    <w:tmpl w:val="8D42B00A"/>
    <w:lvl w:ilvl="0" w:tplc="FDC29E9E">
      <w:start w:val="24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955CC4"/>
    <w:multiLevelType w:val="hybridMultilevel"/>
    <w:tmpl w:val="3E964DA6"/>
    <w:lvl w:ilvl="0" w:tplc="9D985C88">
      <w:start w:val="29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9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A7F6A"/>
    <w:multiLevelType w:val="hybridMultilevel"/>
    <w:tmpl w:val="41DAA30E"/>
    <w:lvl w:ilvl="0" w:tplc="3B104666">
      <w:start w:val="285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9E7575"/>
    <w:multiLevelType w:val="hybridMultilevel"/>
    <w:tmpl w:val="AAF64814"/>
    <w:lvl w:ilvl="0" w:tplc="6B1A22B4">
      <w:start w:val="286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D865F6"/>
    <w:multiLevelType w:val="hybridMultilevel"/>
    <w:tmpl w:val="A7AC1E58"/>
    <w:lvl w:ilvl="0" w:tplc="2B76ABC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33" w:hanging="360"/>
      </w:pPr>
    </w:lvl>
    <w:lvl w:ilvl="2" w:tplc="0809001B" w:tentative="1">
      <w:start w:val="1"/>
      <w:numFmt w:val="lowerRoman"/>
      <w:lvlText w:val="%3."/>
      <w:lvlJc w:val="right"/>
      <w:pPr>
        <w:ind w:left="6053" w:hanging="180"/>
      </w:pPr>
    </w:lvl>
    <w:lvl w:ilvl="3" w:tplc="0809000F" w:tentative="1">
      <w:start w:val="1"/>
      <w:numFmt w:val="decimal"/>
      <w:lvlText w:val="%4."/>
      <w:lvlJc w:val="left"/>
      <w:pPr>
        <w:ind w:left="6773" w:hanging="360"/>
      </w:pPr>
    </w:lvl>
    <w:lvl w:ilvl="4" w:tplc="08090019" w:tentative="1">
      <w:start w:val="1"/>
      <w:numFmt w:val="lowerLetter"/>
      <w:lvlText w:val="%5."/>
      <w:lvlJc w:val="left"/>
      <w:pPr>
        <w:ind w:left="7493" w:hanging="360"/>
      </w:pPr>
    </w:lvl>
    <w:lvl w:ilvl="5" w:tplc="0809001B" w:tentative="1">
      <w:start w:val="1"/>
      <w:numFmt w:val="lowerRoman"/>
      <w:lvlText w:val="%6."/>
      <w:lvlJc w:val="right"/>
      <w:pPr>
        <w:ind w:left="8213" w:hanging="180"/>
      </w:pPr>
    </w:lvl>
    <w:lvl w:ilvl="6" w:tplc="0809000F" w:tentative="1">
      <w:start w:val="1"/>
      <w:numFmt w:val="decimal"/>
      <w:lvlText w:val="%7."/>
      <w:lvlJc w:val="left"/>
      <w:pPr>
        <w:ind w:left="8933" w:hanging="360"/>
      </w:pPr>
    </w:lvl>
    <w:lvl w:ilvl="7" w:tplc="08090019" w:tentative="1">
      <w:start w:val="1"/>
      <w:numFmt w:val="lowerLetter"/>
      <w:lvlText w:val="%8."/>
      <w:lvlJc w:val="left"/>
      <w:pPr>
        <w:ind w:left="9653" w:hanging="360"/>
      </w:pPr>
    </w:lvl>
    <w:lvl w:ilvl="8" w:tplc="08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4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5" w15:restartNumberingAfterBreak="0">
    <w:nsid w:val="47A00EC1"/>
    <w:multiLevelType w:val="hybridMultilevel"/>
    <w:tmpl w:val="CCFC899A"/>
    <w:lvl w:ilvl="0" w:tplc="BAC0D090">
      <w:start w:val="293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1196D"/>
    <w:multiLevelType w:val="hybridMultilevel"/>
    <w:tmpl w:val="9C864224"/>
    <w:lvl w:ilvl="0" w:tplc="929AB648">
      <w:start w:val="223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7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3D3376"/>
    <w:multiLevelType w:val="hybridMultilevel"/>
    <w:tmpl w:val="A95E185C"/>
    <w:lvl w:ilvl="0" w:tplc="468243B4">
      <w:start w:val="224"/>
      <w:numFmt w:val="decimal"/>
      <w:lvlText w:val="%1."/>
      <w:lvlJc w:val="left"/>
      <w:pPr>
        <w:ind w:left="194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630" w:hanging="360"/>
      </w:pPr>
    </w:lvl>
    <w:lvl w:ilvl="2" w:tplc="0809001B" w:tentative="1">
      <w:start w:val="1"/>
      <w:numFmt w:val="lowerRoman"/>
      <w:lvlText w:val="%3."/>
      <w:lvlJc w:val="right"/>
      <w:pPr>
        <w:ind w:left="3350" w:hanging="180"/>
      </w:pPr>
    </w:lvl>
    <w:lvl w:ilvl="3" w:tplc="0809000F" w:tentative="1">
      <w:start w:val="1"/>
      <w:numFmt w:val="decimal"/>
      <w:lvlText w:val="%4."/>
      <w:lvlJc w:val="left"/>
      <w:pPr>
        <w:ind w:left="4070" w:hanging="360"/>
      </w:pPr>
    </w:lvl>
    <w:lvl w:ilvl="4" w:tplc="08090019" w:tentative="1">
      <w:start w:val="1"/>
      <w:numFmt w:val="lowerLetter"/>
      <w:lvlText w:val="%5."/>
      <w:lvlJc w:val="left"/>
      <w:pPr>
        <w:ind w:left="4790" w:hanging="360"/>
      </w:pPr>
    </w:lvl>
    <w:lvl w:ilvl="5" w:tplc="0809001B" w:tentative="1">
      <w:start w:val="1"/>
      <w:numFmt w:val="lowerRoman"/>
      <w:lvlText w:val="%6."/>
      <w:lvlJc w:val="right"/>
      <w:pPr>
        <w:ind w:left="5510" w:hanging="180"/>
      </w:pPr>
    </w:lvl>
    <w:lvl w:ilvl="6" w:tplc="0809000F" w:tentative="1">
      <w:start w:val="1"/>
      <w:numFmt w:val="decimal"/>
      <w:lvlText w:val="%7."/>
      <w:lvlJc w:val="left"/>
      <w:pPr>
        <w:ind w:left="6230" w:hanging="360"/>
      </w:pPr>
    </w:lvl>
    <w:lvl w:ilvl="7" w:tplc="08090019" w:tentative="1">
      <w:start w:val="1"/>
      <w:numFmt w:val="lowerLetter"/>
      <w:lvlText w:val="%8."/>
      <w:lvlJc w:val="left"/>
      <w:pPr>
        <w:ind w:left="6950" w:hanging="360"/>
      </w:pPr>
    </w:lvl>
    <w:lvl w:ilvl="8" w:tplc="080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29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30" w15:restartNumberingAfterBreak="0">
    <w:nsid w:val="506B6137"/>
    <w:multiLevelType w:val="hybridMultilevel"/>
    <w:tmpl w:val="1A2A304E"/>
    <w:lvl w:ilvl="0" w:tplc="394A4DD4">
      <w:start w:val="22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1" w15:restartNumberingAfterBreak="0">
    <w:nsid w:val="540B76D9"/>
    <w:multiLevelType w:val="hybridMultilevel"/>
    <w:tmpl w:val="BE044758"/>
    <w:lvl w:ilvl="0" w:tplc="037E52D8">
      <w:start w:val="289"/>
      <w:numFmt w:val="decimal"/>
      <w:lvlText w:val="%1."/>
      <w:lvlJc w:val="left"/>
      <w:pPr>
        <w:ind w:left="750" w:hanging="39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31671"/>
    <w:multiLevelType w:val="hybridMultilevel"/>
    <w:tmpl w:val="2B140A36"/>
    <w:lvl w:ilvl="0" w:tplc="887C8A74">
      <w:start w:val="293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5260C"/>
    <w:multiLevelType w:val="hybridMultilevel"/>
    <w:tmpl w:val="3B86CF0E"/>
    <w:lvl w:ilvl="0" w:tplc="F75E95B8">
      <w:start w:val="293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F1F9F"/>
    <w:multiLevelType w:val="hybridMultilevel"/>
    <w:tmpl w:val="71F67DA6"/>
    <w:lvl w:ilvl="0" w:tplc="C83061A6">
      <w:start w:val="280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5" w15:restartNumberingAfterBreak="0">
    <w:nsid w:val="5ECD222E"/>
    <w:multiLevelType w:val="hybridMultilevel"/>
    <w:tmpl w:val="248086FC"/>
    <w:lvl w:ilvl="0" w:tplc="E7B21EC8">
      <w:start w:val="29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5717E1E"/>
    <w:multiLevelType w:val="hybridMultilevel"/>
    <w:tmpl w:val="A038F37A"/>
    <w:lvl w:ilvl="0" w:tplc="850EE50C">
      <w:start w:val="29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9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42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3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0F161E"/>
    <w:multiLevelType w:val="hybridMultilevel"/>
    <w:tmpl w:val="ADF650A0"/>
    <w:lvl w:ilvl="0" w:tplc="2D86E13E">
      <w:start w:val="288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523157"/>
    <w:multiLevelType w:val="hybridMultilevel"/>
    <w:tmpl w:val="3D8A370E"/>
    <w:lvl w:ilvl="0" w:tplc="75E65DEA">
      <w:start w:val="2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5F24A6"/>
    <w:multiLevelType w:val="hybridMultilevel"/>
    <w:tmpl w:val="4258B392"/>
    <w:lvl w:ilvl="0" w:tplc="5DF4ACAE">
      <w:start w:val="26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5A21495"/>
    <w:multiLevelType w:val="hybridMultilevel"/>
    <w:tmpl w:val="83CC87FA"/>
    <w:lvl w:ilvl="0" w:tplc="CC7678B0">
      <w:start w:val="288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C27794"/>
    <w:multiLevelType w:val="hybridMultilevel"/>
    <w:tmpl w:val="A0C05D6A"/>
    <w:lvl w:ilvl="0" w:tplc="4F528138">
      <w:start w:val="2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20397">
    <w:abstractNumId w:val="40"/>
  </w:num>
  <w:num w:numId="2" w16cid:durableId="573203071">
    <w:abstractNumId w:val="39"/>
  </w:num>
  <w:num w:numId="3" w16cid:durableId="922683520">
    <w:abstractNumId w:val="1"/>
  </w:num>
  <w:num w:numId="4" w16cid:durableId="48849996">
    <w:abstractNumId w:val="7"/>
  </w:num>
  <w:num w:numId="5" w16cid:durableId="1538467987">
    <w:abstractNumId w:val="41"/>
  </w:num>
  <w:num w:numId="6" w16cid:durableId="1711107717">
    <w:abstractNumId w:val="27"/>
  </w:num>
  <w:num w:numId="7" w16cid:durableId="1514222283">
    <w:abstractNumId w:val="18"/>
  </w:num>
  <w:num w:numId="8" w16cid:durableId="1034425721">
    <w:abstractNumId w:val="43"/>
  </w:num>
  <w:num w:numId="9" w16cid:durableId="1441416357">
    <w:abstractNumId w:val="42"/>
  </w:num>
  <w:num w:numId="10" w16cid:durableId="1458450601">
    <w:abstractNumId w:val="21"/>
  </w:num>
  <w:num w:numId="11" w16cid:durableId="643854565">
    <w:abstractNumId w:val="15"/>
  </w:num>
  <w:num w:numId="12" w16cid:durableId="416678400">
    <w:abstractNumId w:val="38"/>
  </w:num>
  <w:num w:numId="13" w16cid:durableId="152836322">
    <w:abstractNumId w:val="36"/>
  </w:num>
  <w:num w:numId="14" w16cid:durableId="1133184">
    <w:abstractNumId w:val="9"/>
  </w:num>
  <w:num w:numId="15" w16cid:durableId="1722946499">
    <w:abstractNumId w:val="24"/>
  </w:num>
  <w:num w:numId="16" w16cid:durableId="2013794676">
    <w:abstractNumId w:val="13"/>
  </w:num>
  <w:num w:numId="17" w16cid:durableId="751585316">
    <w:abstractNumId w:val="29"/>
  </w:num>
  <w:num w:numId="18" w16cid:durableId="1954825924">
    <w:abstractNumId w:val="49"/>
  </w:num>
  <w:num w:numId="19" w16cid:durableId="116606384">
    <w:abstractNumId w:val="19"/>
  </w:num>
  <w:num w:numId="20" w16cid:durableId="1166827686">
    <w:abstractNumId w:val="30"/>
  </w:num>
  <w:num w:numId="21" w16cid:durableId="1441341710">
    <w:abstractNumId w:val="26"/>
  </w:num>
  <w:num w:numId="22" w16cid:durableId="367141673">
    <w:abstractNumId w:val="28"/>
  </w:num>
  <w:num w:numId="23" w16cid:durableId="965697700">
    <w:abstractNumId w:val="10"/>
  </w:num>
  <w:num w:numId="24" w16cid:durableId="985090533">
    <w:abstractNumId w:val="8"/>
  </w:num>
  <w:num w:numId="25" w16cid:durableId="1047921369">
    <w:abstractNumId w:val="16"/>
  </w:num>
  <w:num w:numId="26" w16cid:durableId="1996759032">
    <w:abstractNumId w:val="3"/>
  </w:num>
  <w:num w:numId="27" w16cid:durableId="769198187">
    <w:abstractNumId w:val="46"/>
  </w:num>
  <w:num w:numId="28" w16cid:durableId="1079868283">
    <w:abstractNumId w:val="12"/>
  </w:num>
  <w:num w:numId="29" w16cid:durableId="475492268">
    <w:abstractNumId w:val="34"/>
  </w:num>
  <w:num w:numId="30" w16cid:durableId="638072093">
    <w:abstractNumId w:val="23"/>
  </w:num>
  <w:num w:numId="31" w16cid:durableId="8334803">
    <w:abstractNumId w:val="2"/>
  </w:num>
  <w:num w:numId="32" w16cid:durableId="235865601">
    <w:abstractNumId w:val="0"/>
  </w:num>
  <w:num w:numId="33" w16cid:durableId="604773271">
    <w:abstractNumId w:val="20"/>
  </w:num>
  <w:num w:numId="34" w16cid:durableId="140856039">
    <w:abstractNumId w:val="22"/>
  </w:num>
  <w:num w:numId="35" w16cid:durableId="2054888729">
    <w:abstractNumId w:val="11"/>
  </w:num>
  <w:num w:numId="36" w16cid:durableId="935359251">
    <w:abstractNumId w:val="47"/>
  </w:num>
  <w:num w:numId="37" w16cid:durableId="757794723">
    <w:abstractNumId w:val="44"/>
  </w:num>
  <w:num w:numId="38" w16cid:durableId="1582986824">
    <w:abstractNumId w:val="31"/>
  </w:num>
  <w:num w:numId="39" w16cid:durableId="769814333">
    <w:abstractNumId w:val="14"/>
  </w:num>
  <w:num w:numId="40" w16cid:durableId="1396124372">
    <w:abstractNumId w:val="37"/>
  </w:num>
  <w:num w:numId="41" w16cid:durableId="1312054090">
    <w:abstractNumId w:val="33"/>
  </w:num>
  <w:num w:numId="42" w16cid:durableId="754790327">
    <w:abstractNumId w:val="32"/>
  </w:num>
  <w:num w:numId="43" w16cid:durableId="212351056">
    <w:abstractNumId w:val="6"/>
  </w:num>
  <w:num w:numId="44" w16cid:durableId="1157845646">
    <w:abstractNumId w:val="25"/>
  </w:num>
  <w:num w:numId="45" w16cid:durableId="823660629">
    <w:abstractNumId w:val="17"/>
  </w:num>
  <w:num w:numId="46" w16cid:durableId="109475811">
    <w:abstractNumId w:val="5"/>
  </w:num>
  <w:num w:numId="47" w16cid:durableId="2089419831">
    <w:abstractNumId w:val="4"/>
  </w:num>
  <w:num w:numId="48" w16cid:durableId="546340655">
    <w:abstractNumId w:val="35"/>
  </w:num>
  <w:num w:numId="49" w16cid:durableId="1073965985">
    <w:abstractNumId w:val="45"/>
  </w:num>
  <w:num w:numId="50" w16cid:durableId="1305815019">
    <w:abstractNumId w:val="4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7A"/>
    <w:rsid w:val="00005074"/>
    <w:rsid w:val="00006208"/>
    <w:rsid w:val="000113DC"/>
    <w:rsid w:val="00011411"/>
    <w:rsid w:val="00014674"/>
    <w:rsid w:val="00014C00"/>
    <w:rsid w:val="000156D5"/>
    <w:rsid w:val="00016D9D"/>
    <w:rsid w:val="00016F47"/>
    <w:rsid w:val="00017AD2"/>
    <w:rsid w:val="00023C1D"/>
    <w:rsid w:val="00024B57"/>
    <w:rsid w:val="00025916"/>
    <w:rsid w:val="000266F7"/>
    <w:rsid w:val="00026F1D"/>
    <w:rsid w:val="00027D45"/>
    <w:rsid w:val="00033C81"/>
    <w:rsid w:val="00033F88"/>
    <w:rsid w:val="0003608F"/>
    <w:rsid w:val="000363AE"/>
    <w:rsid w:val="00040004"/>
    <w:rsid w:val="00040868"/>
    <w:rsid w:val="00040EA3"/>
    <w:rsid w:val="000418DE"/>
    <w:rsid w:val="00041DAF"/>
    <w:rsid w:val="00043E31"/>
    <w:rsid w:val="00045C52"/>
    <w:rsid w:val="00046AA2"/>
    <w:rsid w:val="00046E92"/>
    <w:rsid w:val="000519CC"/>
    <w:rsid w:val="00053651"/>
    <w:rsid w:val="00054199"/>
    <w:rsid w:val="00056621"/>
    <w:rsid w:val="00057717"/>
    <w:rsid w:val="00060B36"/>
    <w:rsid w:val="00060FF9"/>
    <w:rsid w:val="00061D11"/>
    <w:rsid w:val="00063401"/>
    <w:rsid w:val="00063FD5"/>
    <w:rsid w:val="0006411A"/>
    <w:rsid w:val="000648B4"/>
    <w:rsid w:val="0006577D"/>
    <w:rsid w:val="00066894"/>
    <w:rsid w:val="00067C5B"/>
    <w:rsid w:val="00067F36"/>
    <w:rsid w:val="0007091C"/>
    <w:rsid w:val="00073981"/>
    <w:rsid w:val="00073EB3"/>
    <w:rsid w:val="00076A28"/>
    <w:rsid w:val="0007722A"/>
    <w:rsid w:val="000778BC"/>
    <w:rsid w:val="00077987"/>
    <w:rsid w:val="00080678"/>
    <w:rsid w:val="00081AD1"/>
    <w:rsid w:val="00082E0C"/>
    <w:rsid w:val="00083AF1"/>
    <w:rsid w:val="00086194"/>
    <w:rsid w:val="00086481"/>
    <w:rsid w:val="000900E5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A45CE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3002"/>
    <w:rsid w:val="000D5F6A"/>
    <w:rsid w:val="000D6BB2"/>
    <w:rsid w:val="000D7055"/>
    <w:rsid w:val="000D7937"/>
    <w:rsid w:val="000D7E52"/>
    <w:rsid w:val="000E1C94"/>
    <w:rsid w:val="000E4763"/>
    <w:rsid w:val="000E5731"/>
    <w:rsid w:val="000E6D4A"/>
    <w:rsid w:val="000F0519"/>
    <w:rsid w:val="000F08B7"/>
    <w:rsid w:val="000F0F11"/>
    <w:rsid w:val="000F1CE6"/>
    <w:rsid w:val="000F2F63"/>
    <w:rsid w:val="000F353D"/>
    <w:rsid w:val="000F4180"/>
    <w:rsid w:val="000F4319"/>
    <w:rsid w:val="000F6862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1F9"/>
    <w:rsid w:val="00115A01"/>
    <w:rsid w:val="0012286B"/>
    <w:rsid w:val="0012453F"/>
    <w:rsid w:val="001264A8"/>
    <w:rsid w:val="0012651E"/>
    <w:rsid w:val="0012732C"/>
    <w:rsid w:val="001333E7"/>
    <w:rsid w:val="00133682"/>
    <w:rsid w:val="001349E4"/>
    <w:rsid w:val="00136D9D"/>
    <w:rsid w:val="00136F9E"/>
    <w:rsid w:val="00141648"/>
    <w:rsid w:val="00141778"/>
    <w:rsid w:val="00141785"/>
    <w:rsid w:val="0014259B"/>
    <w:rsid w:val="00154DCE"/>
    <w:rsid w:val="00155C89"/>
    <w:rsid w:val="0016267E"/>
    <w:rsid w:val="00164A33"/>
    <w:rsid w:val="00167BEF"/>
    <w:rsid w:val="0017081D"/>
    <w:rsid w:val="00174096"/>
    <w:rsid w:val="00174DB8"/>
    <w:rsid w:val="0017535F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1FA3"/>
    <w:rsid w:val="001B24E7"/>
    <w:rsid w:val="001B28EF"/>
    <w:rsid w:val="001B7877"/>
    <w:rsid w:val="001C394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D7058"/>
    <w:rsid w:val="001E0398"/>
    <w:rsid w:val="001E0AE0"/>
    <w:rsid w:val="001E0B55"/>
    <w:rsid w:val="001E1DF7"/>
    <w:rsid w:val="001E2179"/>
    <w:rsid w:val="001E2519"/>
    <w:rsid w:val="001E3C89"/>
    <w:rsid w:val="001E3C9F"/>
    <w:rsid w:val="001E658E"/>
    <w:rsid w:val="001E6595"/>
    <w:rsid w:val="001E6BF3"/>
    <w:rsid w:val="001F08FF"/>
    <w:rsid w:val="001F5E38"/>
    <w:rsid w:val="001F768D"/>
    <w:rsid w:val="002013C5"/>
    <w:rsid w:val="00203043"/>
    <w:rsid w:val="002032C9"/>
    <w:rsid w:val="00203A0E"/>
    <w:rsid w:val="00204B6F"/>
    <w:rsid w:val="00212172"/>
    <w:rsid w:val="0021540E"/>
    <w:rsid w:val="00215FD9"/>
    <w:rsid w:val="00221244"/>
    <w:rsid w:val="002236FF"/>
    <w:rsid w:val="002255B9"/>
    <w:rsid w:val="00226A94"/>
    <w:rsid w:val="0022727D"/>
    <w:rsid w:val="002308DF"/>
    <w:rsid w:val="0023170A"/>
    <w:rsid w:val="00231F95"/>
    <w:rsid w:val="002326B1"/>
    <w:rsid w:val="0023435B"/>
    <w:rsid w:val="002356F1"/>
    <w:rsid w:val="0023609E"/>
    <w:rsid w:val="002362EC"/>
    <w:rsid w:val="00240076"/>
    <w:rsid w:val="002402DF"/>
    <w:rsid w:val="0024285E"/>
    <w:rsid w:val="00243CBF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56D6A"/>
    <w:rsid w:val="002604A1"/>
    <w:rsid w:val="00261B09"/>
    <w:rsid w:val="00261D54"/>
    <w:rsid w:val="00262917"/>
    <w:rsid w:val="00263652"/>
    <w:rsid w:val="00265EBC"/>
    <w:rsid w:val="00265F5E"/>
    <w:rsid w:val="0026744B"/>
    <w:rsid w:val="0027160C"/>
    <w:rsid w:val="00272373"/>
    <w:rsid w:val="002736FF"/>
    <w:rsid w:val="00275D83"/>
    <w:rsid w:val="00276F36"/>
    <w:rsid w:val="00283EE6"/>
    <w:rsid w:val="00283F43"/>
    <w:rsid w:val="00284B1F"/>
    <w:rsid w:val="002869E1"/>
    <w:rsid w:val="00287F3F"/>
    <w:rsid w:val="002906C4"/>
    <w:rsid w:val="002914C1"/>
    <w:rsid w:val="00292BAB"/>
    <w:rsid w:val="00293205"/>
    <w:rsid w:val="00293B3F"/>
    <w:rsid w:val="00294B7F"/>
    <w:rsid w:val="002A0421"/>
    <w:rsid w:val="002A30E4"/>
    <w:rsid w:val="002A3756"/>
    <w:rsid w:val="002A43EB"/>
    <w:rsid w:val="002A774E"/>
    <w:rsid w:val="002B0F21"/>
    <w:rsid w:val="002B1B5C"/>
    <w:rsid w:val="002B212D"/>
    <w:rsid w:val="002B3CFC"/>
    <w:rsid w:val="002B499E"/>
    <w:rsid w:val="002B5BED"/>
    <w:rsid w:val="002B600A"/>
    <w:rsid w:val="002B7183"/>
    <w:rsid w:val="002B75E9"/>
    <w:rsid w:val="002C1893"/>
    <w:rsid w:val="002C2AAF"/>
    <w:rsid w:val="002C3ECC"/>
    <w:rsid w:val="002C71A2"/>
    <w:rsid w:val="002D00EF"/>
    <w:rsid w:val="002D13A6"/>
    <w:rsid w:val="002D2A18"/>
    <w:rsid w:val="002D41B5"/>
    <w:rsid w:val="002D41D3"/>
    <w:rsid w:val="002D5B34"/>
    <w:rsid w:val="002D66C5"/>
    <w:rsid w:val="002D7801"/>
    <w:rsid w:val="002E00FB"/>
    <w:rsid w:val="002E077A"/>
    <w:rsid w:val="002E1F9A"/>
    <w:rsid w:val="002E2B6A"/>
    <w:rsid w:val="002E3128"/>
    <w:rsid w:val="002E39F6"/>
    <w:rsid w:val="002E3A0B"/>
    <w:rsid w:val="002E4CAA"/>
    <w:rsid w:val="002E62CA"/>
    <w:rsid w:val="002E72DF"/>
    <w:rsid w:val="002F032D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06C59"/>
    <w:rsid w:val="0031047E"/>
    <w:rsid w:val="0031057B"/>
    <w:rsid w:val="00310BC5"/>
    <w:rsid w:val="003125CE"/>
    <w:rsid w:val="0031452B"/>
    <w:rsid w:val="00314AAE"/>
    <w:rsid w:val="00315FE5"/>
    <w:rsid w:val="00316196"/>
    <w:rsid w:val="00320978"/>
    <w:rsid w:val="00320F41"/>
    <w:rsid w:val="00321225"/>
    <w:rsid w:val="00322D40"/>
    <w:rsid w:val="003262A8"/>
    <w:rsid w:val="00326A07"/>
    <w:rsid w:val="00326F8E"/>
    <w:rsid w:val="003276B1"/>
    <w:rsid w:val="00330F75"/>
    <w:rsid w:val="00333613"/>
    <w:rsid w:val="00333F8F"/>
    <w:rsid w:val="003439CA"/>
    <w:rsid w:val="0034543F"/>
    <w:rsid w:val="00346731"/>
    <w:rsid w:val="0034772D"/>
    <w:rsid w:val="003477E2"/>
    <w:rsid w:val="003509A0"/>
    <w:rsid w:val="00350B50"/>
    <w:rsid w:val="00351116"/>
    <w:rsid w:val="003526FA"/>
    <w:rsid w:val="00352EF3"/>
    <w:rsid w:val="00353BC8"/>
    <w:rsid w:val="00355062"/>
    <w:rsid w:val="00355B85"/>
    <w:rsid w:val="003567D7"/>
    <w:rsid w:val="00356C5A"/>
    <w:rsid w:val="00357D10"/>
    <w:rsid w:val="003604EA"/>
    <w:rsid w:val="00362E04"/>
    <w:rsid w:val="0036419A"/>
    <w:rsid w:val="003647F1"/>
    <w:rsid w:val="0036567E"/>
    <w:rsid w:val="003665ED"/>
    <w:rsid w:val="00372D5B"/>
    <w:rsid w:val="00373EC0"/>
    <w:rsid w:val="00374468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B65"/>
    <w:rsid w:val="00396C5F"/>
    <w:rsid w:val="003A1243"/>
    <w:rsid w:val="003A30BD"/>
    <w:rsid w:val="003A4C78"/>
    <w:rsid w:val="003A61E1"/>
    <w:rsid w:val="003A6F78"/>
    <w:rsid w:val="003B064F"/>
    <w:rsid w:val="003B2880"/>
    <w:rsid w:val="003B3446"/>
    <w:rsid w:val="003B350D"/>
    <w:rsid w:val="003B391C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9C5"/>
    <w:rsid w:val="003C6CD3"/>
    <w:rsid w:val="003C6DDD"/>
    <w:rsid w:val="003D16FE"/>
    <w:rsid w:val="003E016A"/>
    <w:rsid w:val="003E3071"/>
    <w:rsid w:val="003E4047"/>
    <w:rsid w:val="003E42A0"/>
    <w:rsid w:val="003E66A1"/>
    <w:rsid w:val="003E7360"/>
    <w:rsid w:val="003E7422"/>
    <w:rsid w:val="003F0788"/>
    <w:rsid w:val="003F14A9"/>
    <w:rsid w:val="003F2097"/>
    <w:rsid w:val="003F63BE"/>
    <w:rsid w:val="003F7379"/>
    <w:rsid w:val="003F7510"/>
    <w:rsid w:val="00400808"/>
    <w:rsid w:val="00402B07"/>
    <w:rsid w:val="004037E5"/>
    <w:rsid w:val="00405B33"/>
    <w:rsid w:val="004060A9"/>
    <w:rsid w:val="004061B7"/>
    <w:rsid w:val="00406559"/>
    <w:rsid w:val="0040695B"/>
    <w:rsid w:val="0041020C"/>
    <w:rsid w:val="004141A3"/>
    <w:rsid w:val="00414CB5"/>
    <w:rsid w:val="00416AA8"/>
    <w:rsid w:val="00416E63"/>
    <w:rsid w:val="004170FA"/>
    <w:rsid w:val="00417205"/>
    <w:rsid w:val="00417586"/>
    <w:rsid w:val="0042116F"/>
    <w:rsid w:val="00421439"/>
    <w:rsid w:val="00422D6B"/>
    <w:rsid w:val="004239F2"/>
    <w:rsid w:val="00426412"/>
    <w:rsid w:val="004277D8"/>
    <w:rsid w:val="004278F2"/>
    <w:rsid w:val="00430148"/>
    <w:rsid w:val="004319A6"/>
    <w:rsid w:val="00432C61"/>
    <w:rsid w:val="00432D81"/>
    <w:rsid w:val="00433370"/>
    <w:rsid w:val="00434BC7"/>
    <w:rsid w:val="00435167"/>
    <w:rsid w:val="0044066B"/>
    <w:rsid w:val="00442715"/>
    <w:rsid w:val="00443B0E"/>
    <w:rsid w:val="00443B76"/>
    <w:rsid w:val="00443EEC"/>
    <w:rsid w:val="00447BD6"/>
    <w:rsid w:val="00450CE6"/>
    <w:rsid w:val="00452903"/>
    <w:rsid w:val="0045369F"/>
    <w:rsid w:val="00454684"/>
    <w:rsid w:val="00457314"/>
    <w:rsid w:val="0046081A"/>
    <w:rsid w:val="00462E53"/>
    <w:rsid w:val="0046447D"/>
    <w:rsid w:val="00464A57"/>
    <w:rsid w:val="00465D22"/>
    <w:rsid w:val="0046626C"/>
    <w:rsid w:val="004672B5"/>
    <w:rsid w:val="00470351"/>
    <w:rsid w:val="00472203"/>
    <w:rsid w:val="00473F60"/>
    <w:rsid w:val="00474B4B"/>
    <w:rsid w:val="00474C74"/>
    <w:rsid w:val="00476469"/>
    <w:rsid w:val="00481C26"/>
    <w:rsid w:val="00483C27"/>
    <w:rsid w:val="00485235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000"/>
    <w:rsid w:val="00496144"/>
    <w:rsid w:val="00496BA9"/>
    <w:rsid w:val="004A0E54"/>
    <w:rsid w:val="004A172A"/>
    <w:rsid w:val="004A2EEF"/>
    <w:rsid w:val="004A47FC"/>
    <w:rsid w:val="004A5FFB"/>
    <w:rsid w:val="004A6921"/>
    <w:rsid w:val="004A69DE"/>
    <w:rsid w:val="004A7D7D"/>
    <w:rsid w:val="004B006C"/>
    <w:rsid w:val="004B0492"/>
    <w:rsid w:val="004B45E8"/>
    <w:rsid w:val="004B493E"/>
    <w:rsid w:val="004B4CC8"/>
    <w:rsid w:val="004B5BC7"/>
    <w:rsid w:val="004B5D73"/>
    <w:rsid w:val="004C0985"/>
    <w:rsid w:val="004C28ED"/>
    <w:rsid w:val="004C2BB0"/>
    <w:rsid w:val="004C3AC2"/>
    <w:rsid w:val="004C51DA"/>
    <w:rsid w:val="004D043D"/>
    <w:rsid w:val="004D17CE"/>
    <w:rsid w:val="004D3015"/>
    <w:rsid w:val="004D3392"/>
    <w:rsid w:val="004D4519"/>
    <w:rsid w:val="004D673C"/>
    <w:rsid w:val="004E1CE2"/>
    <w:rsid w:val="004E4821"/>
    <w:rsid w:val="004E4F39"/>
    <w:rsid w:val="004F1377"/>
    <w:rsid w:val="004F2ADC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0A18"/>
    <w:rsid w:val="005111D3"/>
    <w:rsid w:val="00511E79"/>
    <w:rsid w:val="00512138"/>
    <w:rsid w:val="005130A0"/>
    <w:rsid w:val="0051400E"/>
    <w:rsid w:val="00514929"/>
    <w:rsid w:val="005160DC"/>
    <w:rsid w:val="00516319"/>
    <w:rsid w:val="0051695F"/>
    <w:rsid w:val="00516EA4"/>
    <w:rsid w:val="00517F69"/>
    <w:rsid w:val="00520C6B"/>
    <w:rsid w:val="00521C02"/>
    <w:rsid w:val="00522E90"/>
    <w:rsid w:val="00523267"/>
    <w:rsid w:val="0052599F"/>
    <w:rsid w:val="005261C9"/>
    <w:rsid w:val="005271A4"/>
    <w:rsid w:val="00531037"/>
    <w:rsid w:val="0053154A"/>
    <w:rsid w:val="00533A63"/>
    <w:rsid w:val="00535732"/>
    <w:rsid w:val="00535A75"/>
    <w:rsid w:val="00536FE4"/>
    <w:rsid w:val="005414B8"/>
    <w:rsid w:val="00542BEE"/>
    <w:rsid w:val="00543C67"/>
    <w:rsid w:val="00543D08"/>
    <w:rsid w:val="005459F1"/>
    <w:rsid w:val="005465B5"/>
    <w:rsid w:val="00550560"/>
    <w:rsid w:val="00550A2D"/>
    <w:rsid w:val="00550C44"/>
    <w:rsid w:val="005525EF"/>
    <w:rsid w:val="00556A05"/>
    <w:rsid w:val="00557955"/>
    <w:rsid w:val="00560B66"/>
    <w:rsid w:val="00560D79"/>
    <w:rsid w:val="00562404"/>
    <w:rsid w:val="0056402F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343A"/>
    <w:rsid w:val="00594F46"/>
    <w:rsid w:val="00595042"/>
    <w:rsid w:val="005A106E"/>
    <w:rsid w:val="005A2A42"/>
    <w:rsid w:val="005A2EB8"/>
    <w:rsid w:val="005A3127"/>
    <w:rsid w:val="005A39AD"/>
    <w:rsid w:val="005A4BA6"/>
    <w:rsid w:val="005B039D"/>
    <w:rsid w:val="005B1090"/>
    <w:rsid w:val="005B1902"/>
    <w:rsid w:val="005B26C6"/>
    <w:rsid w:val="005B373C"/>
    <w:rsid w:val="005B5085"/>
    <w:rsid w:val="005B542E"/>
    <w:rsid w:val="005B5A62"/>
    <w:rsid w:val="005B5CF9"/>
    <w:rsid w:val="005B5E0C"/>
    <w:rsid w:val="005B61C5"/>
    <w:rsid w:val="005B6A6F"/>
    <w:rsid w:val="005B74EB"/>
    <w:rsid w:val="005B7AF0"/>
    <w:rsid w:val="005B7B52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6A43"/>
    <w:rsid w:val="005D7751"/>
    <w:rsid w:val="005D7FC4"/>
    <w:rsid w:val="005E0A31"/>
    <w:rsid w:val="005E3091"/>
    <w:rsid w:val="005E3505"/>
    <w:rsid w:val="005E3646"/>
    <w:rsid w:val="005E43F0"/>
    <w:rsid w:val="005E58A2"/>
    <w:rsid w:val="005E6FA8"/>
    <w:rsid w:val="005E70C4"/>
    <w:rsid w:val="005F0E10"/>
    <w:rsid w:val="005F29AC"/>
    <w:rsid w:val="005F49A2"/>
    <w:rsid w:val="005F710D"/>
    <w:rsid w:val="005F73D4"/>
    <w:rsid w:val="006001A8"/>
    <w:rsid w:val="0060105A"/>
    <w:rsid w:val="00601946"/>
    <w:rsid w:val="006019E7"/>
    <w:rsid w:val="00603C8E"/>
    <w:rsid w:val="00606473"/>
    <w:rsid w:val="00606D95"/>
    <w:rsid w:val="00612E0D"/>
    <w:rsid w:val="00615FB3"/>
    <w:rsid w:val="00617660"/>
    <w:rsid w:val="00622633"/>
    <w:rsid w:val="00625D57"/>
    <w:rsid w:val="00633C5F"/>
    <w:rsid w:val="006352F2"/>
    <w:rsid w:val="00635897"/>
    <w:rsid w:val="00637133"/>
    <w:rsid w:val="006405D7"/>
    <w:rsid w:val="00643124"/>
    <w:rsid w:val="00643AD4"/>
    <w:rsid w:val="00643EE2"/>
    <w:rsid w:val="0064520E"/>
    <w:rsid w:val="00645510"/>
    <w:rsid w:val="006459CF"/>
    <w:rsid w:val="00646124"/>
    <w:rsid w:val="006470DE"/>
    <w:rsid w:val="00647191"/>
    <w:rsid w:val="006517E7"/>
    <w:rsid w:val="00654A1C"/>
    <w:rsid w:val="00655CF0"/>
    <w:rsid w:val="006566C6"/>
    <w:rsid w:val="006567F1"/>
    <w:rsid w:val="0066164E"/>
    <w:rsid w:val="00662103"/>
    <w:rsid w:val="00662E93"/>
    <w:rsid w:val="00663A61"/>
    <w:rsid w:val="00667324"/>
    <w:rsid w:val="0067265D"/>
    <w:rsid w:val="00675ECC"/>
    <w:rsid w:val="0067793F"/>
    <w:rsid w:val="0068238E"/>
    <w:rsid w:val="006827F9"/>
    <w:rsid w:val="006833FD"/>
    <w:rsid w:val="00683E40"/>
    <w:rsid w:val="00685A1A"/>
    <w:rsid w:val="00687622"/>
    <w:rsid w:val="00691C0C"/>
    <w:rsid w:val="00692CE9"/>
    <w:rsid w:val="00694FC2"/>
    <w:rsid w:val="0069650A"/>
    <w:rsid w:val="00696CC0"/>
    <w:rsid w:val="00697164"/>
    <w:rsid w:val="006978CB"/>
    <w:rsid w:val="006A1541"/>
    <w:rsid w:val="006A16CA"/>
    <w:rsid w:val="006A18FF"/>
    <w:rsid w:val="006A1B8E"/>
    <w:rsid w:val="006A1E00"/>
    <w:rsid w:val="006A21F3"/>
    <w:rsid w:val="006A65FC"/>
    <w:rsid w:val="006B08BC"/>
    <w:rsid w:val="006B2C15"/>
    <w:rsid w:val="006B2F1A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4337"/>
    <w:rsid w:val="006D7E87"/>
    <w:rsid w:val="006E1AC6"/>
    <w:rsid w:val="006E2B2B"/>
    <w:rsid w:val="006E43B0"/>
    <w:rsid w:val="006E43E4"/>
    <w:rsid w:val="006E4F13"/>
    <w:rsid w:val="006E57EF"/>
    <w:rsid w:val="006E5C55"/>
    <w:rsid w:val="006E7E9C"/>
    <w:rsid w:val="006F2903"/>
    <w:rsid w:val="006F34F1"/>
    <w:rsid w:val="006F42B5"/>
    <w:rsid w:val="006F5901"/>
    <w:rsid w:val="006F6AAB"/>
    <w:rsid w:val="006F7E8D"/>
    <w:rsid w:val="00702E47"/>
    <w:rsid w:val="00703A68"/>
    <w:rsid w:val="00703C44"/>
    <w:rsid w:val="00703CE5"/>
    <w:rsid w:val="0070426F"/>
    <w:rsid w:val="00705148"/>
    <w:rsid w:val="0070584E"/>
    <w:rsid w:val="007104AA"/>
    <w:rsid w:val="00710E0B"/>
    <w:rsid w:val="007110BD"/>
    <w:rsid w:val="0071168F"/>
    <w:rsid w:val="0071470D"/>
    <w:rsid w:val="00714B32"/>
    <w:rsid w:val="00714C09"/>
    <w:rsid w:val="00716943"/>
    <w:rsid w:val="00716CC7"/>
    <w:rsid w:val="00717FBB"/>
    <w:rsid w:val="00720443"/>
    <w:rsid w:val="007223F3"/>
    <w:rsid w:val="00723364"/>
    <w:rsid w:val="00724A1F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0FF0"/>
    <w:rsid w:val="00751D25"/>
    <w:rsid w:val="0075326A"/>
    <w:rsid w:val="00753798"/>
    <w:rsid w:val="00753B0E"/>
    <w:rsid w:val="00753EB1"/>
    <w:rsid w:val="007548BA"/>
    <w:rsid w:val="0075734F"/>
    <w:rsid w:val="00760039"/>
    <w:rsid w:val="00760172"/>
    <w:rsid w:val="007611AC"/>
    <w:rsid w:val="00761315"/>
    <w:rsid w:val="00761490"/>
    <w:rsid w:val="00761D05"/>
    <w:rsid w:val="0076252E"/>
    <w:rsid w:val="00762972"/>
    <w:rsid w:val="007633ED"/>
    <w:rsid w:val="00763F74"/>
    <w:rsid w:val="0076631C"/>
    <w:rsid w:val="007673A5"/>
    <w:rsid w:val="00767663"/>
    <w:rsid w:val="0077380B"/>
    <w:rsid w:val="007753D4"/>
    <w:rsid w:val="00775C1B"/>
    <w:rsid w:val="007760AE"/>
    <w:rsid w:val="007769FB"/>
    <w:rsid w:val="00780F4D"/>
    <w:rsid w:val="00781004"/>
    <w:rsid w:val="007859C4"/>
    <w:rsid w:val="007924CC"/>
    <w:rsid w:val="00792D06"/>
    <w:rsid w:val="007931A2"/>
    <w:rsid w:val="00793635"/>
    <w:rsid w:val="00794717"/>
    <w:rsid w:val="00795AA2"/>
    <w:rsid w:val="007A04FA"/>
    <w:rsid w:val="007A1165"/>
    <w:rsid w:val="007A272E"/>
    <w:rsid w:val="007A2A63"/>
    <w:rsid w:val="007A449D"/>
    <w:rsid w:val="007A4E50"/>
    <w:rsid w:val="007A608B"/>
    <w:rsid w:val="007A6B12"/>
    <w:rsid w:val="007A7AD0"/>
    <w:rsid w:val="007A7DF3"/>
    <w:rsid w:val="007B11D0"/>
    <w:rsid w:val="007B209B"/>
    <w:rsid w:val="007B2F7E"/>
    <w:rsid w:val="007B33BC"/>
    <w:rsid w:val="007B350C"/>
    <w:rsid w:val="007B4889"/>
    <w:rsid w:val="007B5A28"/>
    <w:rsid w:val="007C11FB"/>
    <w:rsid w:val="007C1788"/>
    <w:rsid w:val="007C4292"/>
    <w:rsid w:val="007C4CB2"/>
    <w:rsid w:val="007C6585"/>
    <w:rsid w:val="007C6DFD"/>
    <w:rsid w:val="007D11E8"/>
    <w:rsid w:val="007D272A"/>
    <w:rsid w:val="007D2836"/>
    <w:rsid w:val="007D3B5D"/>
    <w:rsid w:val="007D6C19"/>
    <w:rsid w:val="007D7062"/>
    <w:rsid w:val="007E07B7"/>
    <w:rsid w:val="007E1B1F"/>
    <w:rsid w:val="007E4EE2"/>
    <w:rsid w:val="007E5472"/>
    <w:rsid w:val="007E7948"/>
    <w:rsid w:val="007F0BB7"/>
    <w:rsid w:val="007F487A"/>
    <w:rsid w:val="007F4E59"/>
    <w:rsid w:val="00805348"/>
    <w:rsid w:val="00814030"/>
    <w:rsid w:val="00814383"/>
    <w:rsid w:val="008151FB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37C9E"/>
    <w:rsid w:val="008408BA"/>
    <w:rsid w:val="008425B3"/>
    <w:rsid w:val="008441C2"/>
    <w:rsid w:val="00844731"/>
    <w:rsid w:val="00844A3E"/>
    <w:rsid w:val="0084543F"/>
    <w:rsid w:val="008460DB"/>
    <w:rsid w:val="008479AC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64346"/>
    <w:rsid w:val="00864C22"/>
    <w:rsid w:val="00867734"/>
    <w:rsid w:val="00871B9D"/>
    <w:rsid w:val="00871D05"/>
    <w:rsid w:val="00872ED7"/>
    <w:rsid w:val="008738A3"/>
    <w:rsid w:val="0087440A"/>
    <w:rsid w:val="00874459"/>
    <w:rsid w:val="00876B02"/>
    <w:rsid w:val="00880595"/>
    <w:rsid w:val="00880864"/>
    <w:rsid w:val="008823DA"/>
    <w:rsid w:val="00883307"/>
    <w:rsid w:val="00883CC6"/>
    <w:rsid w:val="00885B5E"/>
    <w:rsid w:val="008870F3"/>
    <w:rsid w:val="00891A3A"/>
    <w:rsid w:val="00893B25"/>
    <w:rsid w:val="00893BF8"/>
    <w:rsid w:val="008956F8"/>
    <w:rsid w:val="00896A78"/>
    <w:rsid w:val="00897418"/>
    <w:rsid w:val="00897667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B7F64"/>
    <w:rsid w:val="008C00CF"/>
    <w:rsid w:val="008C0AA0"/>
    <w:rsid w:val="008C11FE"/>
    <w:rsid w:val="008C13BB"/>
    <w:rsid w:val="008C21C9"/>
    <w:rsid w:val="008C23D6"/>
    <w:rsid w:val="008C307D"/>
    <w:rsid w:val="008C4B9A"/>
    <w:rsid w:val="008C4E7D"/>
    <w:rsid w:val="008D2564"/>
    <w:rsid w:val="008D3EE4"/>
    <w:rsid w:val="008D4F52"/>
    <w:rsid w:val="008D5044"/>
    <w:rsid w:val="008D59DC"/>
    <w:rsid w:val="008E293E"/>
    <w:rsid w:val="008E3169"/>
    <w:rsid w:val="008E413A"/>
    <w:rsid w:val="008E4270"/>
    <w:rsid w:val="008E46B5"/>
    <w:rsid w:val="008E6081"/>
    <w:rsid w:val="008E62B0"/>
    <w:rsid w:val="008E6ACF"/>
    <w:rsid w:val="008E702F"/>
    <w:rsid w:val="008E7564"/>
    <w:rsid w:val="008E7A5B"/>
    <w:rsid w:val="008F0068"/>
    <w:rsid w:val="008F1F5F"/>
    <w:rsid w:val="008F24F2"/>
    <w:rsid w:val="008F46E1"/>
    <w:rsid w:val="008F7B05"/>
    <w:rsid w:val="008F7E86"/>
    <w:rsid w:val="008F7ECC"/>
    <w:rsid w:val="00900717"/>
    <w:rsid w:val="00902DCC"/>
    <w:rsid w:val="00903138"/>
    <w:rsid w:val="00903335"/>
    <w:rsid w:val="009058C6"/>
    <w:rsid w:val="00905AFD"/>
    <w:rsid w:val="00906562"/>
    <w:rsid w:val="00906981"/>
    <w:rsid w:val="00907920"/>
    <w:rsid w:val="009109C9"/>
    <w:rsid w:val="00914D94"/>
    <w:rsid w:val="00914FA1"/>
    <w:rsid w:val="0091539D"/>
    <w:rsid w:val="00916B54"/>
    <w:rsid w:val="00916FF0"/>
    <w:rsid w:val="00917F8C"/>
    <w:rsid w:val="00921498"/>
    <w:rsid w:val="00925EF3"/>
    <w:rsid w:val="00926AD7"/>
    <w:rsid w:val="00927E0B"/>
    <w:rsid w:val="00930AC6"/>
    <w:rsid w:val="00931434"/>
    <w:rsid w:val="00931705"/>
    <w:rsid w:val="00932AE0"/>
    <w:rsid w:val="00934CF7"/>
    <w:rsid w:val="009354A0"/>
    <w:rsid w:val="009407A0"/>
    <w:rsid w:val="009421C5"/>
    <w:rsid w:val="00942DEF"/>
    <w:rsid w:val="00943492"/>
    <w:rsid w:val="00943EE8"/>
    <w:rsid w:val="00944623"/>
    <w:rsid w:val="00946E94"/>
    <w:rsid w:val="0095377E"/>
    <w:rsid w:val="009546DE"/>
    <w:rsid w:val="009560FE"/>
    <w:rsid w:val="009568C5"/>
    <w:rsid w:val="00956F49"/>
    <w:rsid w:val="0095731F"/>
    <w:rsid w:val="00962064"/>
    <w:rsid w:val="0096297A"/>
    <w:rsid w:val="00965318"/>
    <w:rsid w:val="00965A78"/>
    <w:rsid w:val="00966A2C"/>
    <w:rsid w:val="00970033"/>
    <w:rsid w:val="00970592"/>
    <w:rsid w:val="009725EF"/>
    <w:rsid w:val="0097265C"/>
    <w:rsid w:val="00972691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8353C"/>
    <w:rsid w:val="00986AFA"/>
    <w:rsid w:val="009938C3"/>
    <w:rsid w:val="00995A97"/>
    <w:rsid w:val="009A2C4A"/>
    <w:rsid w:val="009A32EA"/>
    <w:rsid w:val="009A37E8"/>
    <w:rsid w:val="009A4B20"/>
    <w:rsid w:val="009A777F"/>
    <w:rsid w:val="009B0D79"/>
    <w:rsid w:val="009B2601"/>
    <w:rsid w:val="009B370B"/>
    <w:rsid w:val="009B3E77"/>
    <w:rsid w:val="009B4774"/>
    <w:rsid w:val="009B5895"/>
    <w:rsid w:val="009B6704"/>
    <w:rsid w:val="009B75AD"/>
    <w:rsid w:val="009C1A58"/>
    <w:rsid w:val="009C26EC"/>
    <w:rsid w:val="009C4F05"/>
    <w:rsid w:val="009C54D1"/>
    <w:rsid w:val="009C57CB"/>
    <w:rsid w:val="009D15CE"/>
    <w:rsid w:val="009D1F00"/>
    <w:rsid w:val="009D1FDE"/>
    <w:rsid w:val="009D23FF"/>
    <w:rsid w:val="009D3C38"/>
    <w:rsid w:val="009D4B1C"/>
    <w:rsid w:val="009D51FE"/>
    <w:rsid w:val="009D5625"/>
    <w:rsid w:val="009E2B53"/>
    <w:rsid w:val="009E6BCD"/>
    <w:rsid w:val="009F00FD"/>
    <w:rsid w:val="009F07FD"/>
    <w:rsid w:val="009F0BED"/>
    <w:rsid w:val="009F1A50"/>
    <w:rsid w:val="009F332D"/>
    <w:rsid w:val="009F3BF6"/>
    <w:rsid w:val="009F3D35"/>
    <w:rsid w:val="009F5D61"/>
    <w:rsid w:val="00A003C8"/>
    <w:rsid w:val="00A02FDB"/>
    <w:rsid w:val="00A11539"/>
    <w:rsid w:val="00A120FE"/>
    <w:rsid w:val="00A13B91"/>
    <w:rsid w:val="00A16C82"/>
    <w:rsid w:val="00A22A3E"/>
    <w:rsid w:val="00A24F61"/>
    <w:rsid w:val="00A27685"/>
    <w:rsid w:val="00A300D3"/>
    <w:rsid w:val="00A3031B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2ED3"/>
    <w:rsid w:val="00A5427B"/>
    <w:rsid w:val="00A56AD3"/>
    <w:rsid w:val="00A56B00"/>
    <w:rsid w:val="00A57953"/>
    <w:rsid w:val="00A6020A"/>
    <w:rsid w:val="00A6067A"/>
    <w:rsid w:val="00A607AB"/>
    <w:rsid w:val="00A619C2"/>
    <w:rsid w:val="00A6497C"/>
    <w:rsid w:val="00A6599C"/>
    <w:rsid w:val="00A67726"/>
    <w:rsid w:val="00A67B73"/>
    <w:rsid w:val="00A71103"/>
    <w:rsid w:val="00A714F2"/>
    <w:rsid w:val="00A7247C"/>
    <w:rsid w:val="00A72FAF"/>
    <w:rsid w:val="00A737FD"/>
    <w:rsid w:val="00A746BF"/>
    <w:rsid w:val="00A75D5F"/>
    <w:rsid w:val="00A75DDE"/>
    <w:rsid w:val="00A76C93"/>
    <w:rsid w:val="00A80050"/>
    <w:rsid w:val="00A8134C"/>
    <w:rsid w:val="00A8215D"/>
    <w:rsid w:val="00A84FDF"/>
    <w:rsid w:val="00A85300"/>
    <w:rsid w:val="00A86F07"/>
    <w:rsid w:val="00A9436C"/>
    <w:rsid w:val="00A97859"/>
    <w:rsid w:val="00A978D7"/>
    <w:rsid w:val="00A97C9F"/>
    <w:rsid w:val="00AA0F86"/>
    <w:rsid w:val="00AA6947"/>
    <w:rsid w:val="00AA6A61"/>
    <w:rsid w:val="00AA7D1D"/>
    <w:rsid w:val="00AB03B9"/>
    <w:rsid w:val="00AB0492"/>
    <w:rsid w:val="00AB0719"/>
    <w:rsid w:val="00AB0EB8"/>
    <w:rsid w:val="00AB2760"/>
    <w:rsid w:val="00AB4F28"/>
    <w:rsid w:val="00AB55B4"/>
    <w:rsid w:val="00AB61B2"/>
    <w:rsid w:val="00AB6548"/>
    <w:rsid w:val="00AB7724"/>
    <w:rsid w:val="00AC44C9"/>
    <w:rsid w:val="00AC7EBC"/>
    <w:rsid w:val="00AD0513"/>
    <w:rsid w:val="00AD076A"/>
    <w:rsid w:val="00AD295A"/>
    <w:rsid w:val="00AD4887"/>
    <w:rsid w:val="00AD53D5"/>
    <w:rsid w:val="00AD7144"/>
    <w:rsid w:val="00AD79ED"/>
    <w:rsid w:val="00AE0096"/>
    <w:rsid w:val="00AE4171"/>
    <w:rsid w:val="00AE43FC"/>
    <w:rsid w:val="00AE579B"/>
    <w:rsid w:val="00AE5C2F"/>
    <w:rsid w:val="00AF35B4"/>
    <w:rsid w:val="00AF4C0D"/>
    <w:rsid w:val="00AF5B87"/>
    <w:rsid w:val="00AF5EE9"/>
    <w:rsid w:val="00B004C2"/>
    <w:rsid w:val="00B02084"/>
    <w:rsid w:val="00B06B73"/>
    <w:rsid w:val="00B10216"/>
    <w:rsid w:val="00B10224"/>
    <w:rsid w:val="00B11920"/>
    <w:rsid w:val="00B122E6"/>
    <w:rsid w:val="00B125B5"/>
    <w:rsid w:val="00B13C9B"/>
    <w:rsid w:val="00B14DFB"/>
    <w:rsid w:val="00B17080"/>
    <w:rsid w:val="00B21DAE"/>
    <w:rsid w:val="00B2559E"/>
    <w:rsid w:val="00B256B6"/>
    <w:rsid w:val="00B25FD8"/>
    <w:rsid w:val="00B260E8"/>
    <w:rsid w:val="00B270D4"/>
    <w:rsid w:val="00B2736C"/>
    <w:rsid w:val="00B27C7A"/>
    <w:rsid w:val="00B30782"/>
    <w:rsid w:val="00B31322"/>
    <w:rsid w:val="00B32239"/>
    <w:rsid w:val="00B32E8B"/>
    <w:rsid w:val="00B3481D"/>
    <w:rsid w:val="00B373C7"/>
    <w:rsid w:val="00B42324"/>
    <w:rsid w:val="00B42845"/>
    <w:rsid w:val="00B42912"/>
    <w:rsid w:val="00B43214"/>
    <w:rsid w:val="00B44420"/>
    <w:rsid w:val="00B447DC"/>
    <w:rsid w:val="00B45032"/>
    <w:rsid w:val="00B45F82"/>
    <w:rsid w:val="00B47800"/>
    <w:rsid w:val="00B5172A"/>
    <w:rsid w:val="00B51763"/>
    <w:rsid w:val="00B53489"/>
    <w:rsid w:val="00B53A9E"/>
    <w:rsid w:val="00B5402D"/>
    <w:rsid w:val="00B55163"/>
    <w:rsid w:val="00B55279"/>
    <w:rsid w:val="00B56258"/>
    <w:rsid w:val="00B56651"/>
    <w:rsid w:val="00B56E5D"/>
    <w:rsid w:val="00B577D1"/>
    <w:rsid w:val="00B63056"/>
    <w:rsid w:val="00B65EAF"/>
    <w:rsid w:val="00B67578"/>
    <w:rsid w:val="00B7087A"/>
    <w:rsid w:val="00B7236E"/>
    <w:rsid w:val="00B73D4C"/>
    <w:rsid w:val="00B73F9E"/>
    <w:rsid w:val="00B764B4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2AC"/>
    <w:rsid w:val="00B93755"/>
    <w:rsid w:val="00B94946"/>
    <w:rsid w:val="00B96F43"/>
    <w:rsid w:val="00B97309"/>
    <w:rsid w:val="00BA29A9"/>
    <w:rsid w:val="00BA517A"/>
    <w:rsid w:val="00BA5A52"/>
    <w:rsid w:val="00BA5EC0"/>
    <w:rsid w:val="00BA7518"/>
    <w:rsid w:val="00BB3406"/>
    <w:rsid w:val="00BB348C"/>
    <w:rsid w:val="00BB59A5"/>
    <w:rsid w:val="00BB6AF9"/>
    <w:rsid w:val="00BC5CB7"/>
    <w:rsid w:val="00BC652D"/>
    <w:rsid w:val="00BC6AED"/>
    <w:rsid w:val="00BC72F0"/>
    <w:rsid w:val="00BC75D7"/>
    <w:rsid w:val="00BC7B15"/>
    <w:rsid w:val="00BD25A8"/>
    <w:rsid w:val="00BD3B60"/>
    <w:rsid w:val="00BD6C99"/>
    <w:rsid w:val="00BE0FFF"/>
    <w:rsid w:val="00BE315D"/>
    <w:rsid w:val="00BE3761"/>
    <w:rsid w:val="00BE65E0"/>
    <w:rsid w:val="00BF03C7"/>
    <w:rsid w:val="00BF0816"/>
    <w:rsid w:val="00BF2F84"/>
    <w:rsid w:val="00BF4DDF"/>
    <w:rsid w:val="00BF6A9D"/>
    <w:rsid w:val="00BF75B3"/>
    <w:rsid w:val="00C00363"/>
    <w:rsid w:val="00C00DBC"/>
    <w:rsid w:val="00C01F0F"/>
    <w:rsid w:val="00C01F2A"/>
    <w:rsid w:val="00C0365D"/>
    <w:rsid w:val="00C04876"/>
    <w:rsid w:val="00C04D72"/>
    <w:rsid w:val="00C05735"/>
    <w:rsid w:val="00C07ED0"/>
    <w:rsid w:val="00C102EF"/>
    <w:rsid w:val="00C11451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26A39"/>
    <w:rsid w:val="00C318D9"/>
    <w:rsid w:val="00C327C5"/>
    <w:rsid w:val="00C32B46"/>
    <w:rsid w:val="00C32E56"/>
    <w:rsid w:val="00C34C79"/>
    <w:rsid w:val="00C350D8"/>
    <w:rsid w:val="00C35542"/>
    <w:rsid w:val="00C35D23"/>
    <w:rsid w:val="00C3799F"/>
    <w:rsid w:val="00C41235"/>
    <w:rsid w:val="00C42BAB"/>
    <w:rsid w:val="00C47430"/>
    <w:rsid w:val="00C47D44"/>
    <w:rsid w:val="00C50233"/>
    <w:rsid w:val="00C50293"/>
    <w:rsid w:val="00C51ACF"/>
    <w:rsid w:val="00C524AB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6775D"/>
    <w:rsid w:val="00C7027E"/>
    <w:rsid w:val="00C73252"/>
    <w:rsid w:val="00C73F79"/>
    <w:rsid w:val="00C84806"/>
    <w:rsid w:val="00C852E4"/>
    <w:rsid w:val="00C860C4"/>
    <w:rsid w:val="00C865A9"/>
    <w:rsid w:val="00C86EBF"/>
    <w:rsid w:val="00C90427"/>
    <w:rsid w:val="00C908A5"/>
    <w:rsid w:val="00C94C1B"/>
    <w:rsid w:val="00C97216"/>
    <w:rsid w:val="00C978FF"/>
    <w:rsid w:val="00C97F9F"/>
    <w:rsid w:val="00CA1053"/>
    <w:rsid w:val="00CA3145"/>
    <w:rsid w:val="00CA4B85"/>
    <w:rsid w:val="00CA4DCC"/>
    <w:rsid w:val="00CA630F"/>
    <w:rsid w:val="00CA6EDE"/>
    <w:rsid w:val="00CA7637"/>
    <w:rsid w:val="00CA7B16"/>
    <w:rsid w:val="00CB0B6E"/>
    <w:rsid w:val="00CB0D8C"/>
    <w:rsid w:val="00CB33F7"/>
    <w:rsid w:val="00CB38E6"/>
    <w:rsid w:val="00CB399F"/>
    <w:rsid w:val="00CB3A12"/>
    <w:rsid w:val="00CB60C5"/>
    <w:rsid w:val="00CB6641"/>
    <w:rsid w:val="00CC0D37"/>
    <w:rsid w:val="00CC1141"/>
    <w:rsid w:val="00CC1B33"/>
    <w:rsid w:val="00CC21BD"/>
    <w:rsid w:val="00CC4814"/>
    <w:rsid w:val="00CC5C66"/>
    <w:rsid w:val="00CD2A8B"/>
    <w:rsid w:val="00CD441E"/>
    <w:rsid w:val="00CD4442"/>
    <w:rsid w:val="00CE0017"/>
    <w:rsid w:val="00CE0805"/>
    <w:rsid w:val="00CE2E9C"/>
    <w:rsid w:val="00CE4EF9"/>
    <w:rsid w:val="00CE5A9C"/>
    <w:rsid w:val="00CE5F03"/>
    <w:rsid w:val="00CE7C8D"/>
    <w:rsid w:val="00CF0B1C"/>
    <w:rsid w:val="00CF4347"/>
    <w:rsid w:val="00CF4782"/>
    <w:rsid w:val="00CF6E45"/>
    <w:rsid w:val="00D0385F"/>
    <w:rsid w:val="00D048C1"/>
    <w:rsid w:val="00D04DE6"/>
    <w:rsid w:val="00D1331F"/>
    <w:rsid w:val="00D144F5"/>
    <w:rsid w:val="00D1524A"/>
    <w:rsid w:val="00D15B86"/>
    <w:rsid w:val="00D164E5"/>
    <w:rsid w:val="00D16AD5"/>
    <w:rsid w:val="00D17184"/>
    <w:rsid w:val="00D24000"/>
    <w:rsid w:val="00D26B19"/>
    <w:rsid w:val="00D270A1"/>
    <w:rsid w:val="00D27F75"/>
    <w:rsid w:val="00D300FD"/>
    <w:rsid w:val="00D319C1"/>
    <w:rsid w:val="00D31B2C"/>
    <w:rsid w:val="00D323A3"/>
    <w:rsid w:val="00D32AC0"/>
    <w:rsid w:val="00D32AC9"/>
    <w:rsid w:val="00D347B0"/>
    <w:rsid w:val="00D3750A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57FBE"/>
    <w:rsid w:val="00D61F65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333D"/>
    <w:rsid w:val="00D85D8A"/>
    <w:rsid w:val="00D85FC0"/>
    <w:rsid w:val="00D860F0"/>
    <w:rsid w:val="00D87E21"/>
    <w:rsid w:val="00D93A02"/>
    <w:rsid w:val="00D95BDB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DDA"/>
    <w:rsid w:val="00DB1F42"/>
    <w:rsid w:val="00DB36F5"/>
    <w:rsid w:val="00DB57E9"/>
    <w:rsid w:val="00DB7B8E"/>
    <w:rsid w:val="00DC2CF0"/>
    <w:rsid w:val="00DC5076"/>
    <w:rsid w:val="00DC66B2"/>
    <w:rsid w:val="00DC7D4A"/>
    <w:rsid w:val="00DD0A8C"/>
    <w:rsid w:val="00DD3B35"/>
    <w:rsid w:val="00DD3B38"/>
    <w:rsid w:val="00DD3CA7"/>
    <w:rsid w:val="00DD3D79"/>
    <w:rsid w:val="00DD4354"/>
    <w:rsid w:val="00DD719A"/>
    <w:rsid w:val="00DD7B2D"/>
    <w:rsid w:val="00DE06DC"/>
    <w:rsid w:val="00DE4E51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E003DD"/>
    <w:rsid w:val="00E024B4"/>
    <w:rsid w:val="00E037E2"/>
    <w:rsid w:val="00E03CC2"/>
    <w:rsid w:val="00E0537B"/>
    <w:rsid w:val="00E10198"/>
    <w:rsid w:val="00E13911"/>
    <w:rsid w:val="00E14E05"/>
    <w:rsid w:val="00E14E79"/>
    <w:rsid w:val="00E20B87"/>
    <w:rsid w:val="00E21C9F"/>
    <w:rsid w:val="00E23ADD"/>
    <w:rsid w:val="00E24BE8"/>
    <w:rsid w:val="00E267F5"/>
    <w:rsid w:val="00E27046"/>
    <w:rsid w:val="00E30E15"/>
    <w:rsid w:val="00E35F4C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479BE"/>
    <w:rsid w:val="00E547A7"/>
    <w:rsid w:val="00E54A46"/>
    <w:rsid w:val="00E57B00"/>
    <w:rsid w:val="00E57DA3"/>
    <w:rsid w:val="00E60902"/>
    <w:rsid w:val="00E63E68"/>
    <w:rsid w:val="00E64403"/>
    <w:rsid w:val="00E6620E"/>
    <w:rsid w:val="00E66FBD"/>
    <w:rsid w:val="00E67754"/>
    <w:rsid w:val="00E72490"/>
    <w:rsid w:val="00E72AEA"/>
    <w:rsid w:val="00E768E5"/>
    <w:rsid w:val="00E769AC"/>
    <w:rsid w:val="00E76CB6"/>
    <w:rsid w:val="00E77393"/>
    <w:rsid w:val="00E800FE"/>
    <w:rsid w:val="00E80F2C"/>
    <w:rsid w:val="00E818D0"/>
    <w:rsid w:val="00E83F9A"/>
    <w:rsid w:val="00E86741"/>
    <w:rsid w:val="00E8708D"/>
    <w:rsid w:val="00E91C62"/>
    <w:rsid w:val="00E944B1"/>
    <w:rsid w:val="00E9559E"/>
    <w:rsid w:val="00E96394"/>
    <w:rsid w:val="00EA0C0E"/>
    <w:rsid w:val="00EA1905"/>
    <w:rsid w:val="00EA1D0A"/>
    <w:rsid w:val="00EA2061"/>
    <w:rsid w:val="00EA2719"/>
    <w:rsid w:val="00EA38B3"/>
    <w:rsid w:val="00EA5C17"/>
    <w:rsid w:val="00EA6FB4"/>
    <w:rsid w:val="00EA7959"/>
    <w:rsid w:val="00EB1884"/>
    <w:rsid w:val="00EB1A4C"/>
    <w:rsid w:val="00EB1FAB"/>
    <w:rsid w:val="00EB256F"/>
    <w:rsid w:val="00EB46A1"/>
    <w:rsid w:val="00EB59E3"/>
    <w:rsid w:val="00EB6069"/>
    <w:rsid w:val="00EC00BE"/>
    <w:rsid w:val="00EC0855"/>
    <w:rsid w:val="00EC1AA6"/>
    <w:rsid w:val="00EC2EA0"/>
    <w:rsid w:val="00EC4E4C"/>
    <w:rsid w:val="00EC6A88"/>
    <w:rsid w:val="00ED0E57"/>
    <w:rsid w:val="00ED1EAD"/>
    <w:rsid w:val="00ED24B8"/>
    <w:rsid w:val="00ED2757"/>
    <w:rsid w:val="00ED40FD"/>
    <w:rsid w:val="00ED4BCE"/>
    <w:rsid w:val="00ED55FF"/>
    <w:rsid w:val="00ED6D62"/>
    <w:rsid w:val="00EE4104"/>
    <w:rsid w:val="00EE4D5F"/>
    <w:rsid w:val="00EE55F5"/>
    <w:rsid w:val="00EE66CD"/>
    <w:rsid w:val="00EF070D"/>
    <w:rsid w:val="00EF53B2"/>
    <w:rsid w:val="00EF5733"/>
    <w:rsid w:val="00EF6D9C"/>
    <w:rsid w:val="00F00BA5"/>
    <w:rsid w:val="00F01082"/>
    <w:rsid w:val="00F0115D"/>
    <w:rsid w:val="00F01447"/>
    <w:rsid w:val="00F01A35"/>
    <w:rsid w:val="00F04795"/>
    <w:rsid w:val="00F06475"/>
    <w:rsid w:val="00F06669"/>
    <w:rsid w:val="00F06AE9"/>
    <w:rsid w:val="00F10B74"/>
    <w:rsid w:val="00F10D1F"/>
    <w:rsid w:val="00F11341"/>
    <w:rsid w:val="00F1383B"/>
    <w:rsid w:val="00F144DD"/>
    <w:rsid w:val="00F17766"/>
    <w:rsid w:val="00F21B19"/>
    <w:rsid w:val="00F21D26"/>
    <w:rsid w:val="00F239C3"/>
    <w:rsid w:val="00F23BF2"/>
    <w:rsid w:val="00F23D03"/>
    <w:rsid w:val="00F23E3C"/>
    <w:rsid w:val="00F2528A"/>
    <w:rsid w:val="00F336CC"/>
    <w:rsid w:val="00F361EB"/>
    <w:rsid w:val="00F40920"/>
    <w:rsid w:val="00F44179"/>
    <w:rsid w:val="00F44672"/>
    <w:rsid w:val="00F46302"/>
    <w:rsid w:val="00F50EA0"/>
    <w:rsid w:val="00F519A0"/>
    <w:rsid w:val="00F52DD8"/>
    <w:rsid w:val="00F530D5"/>
    <w:rsid w:val="00F53FD3"/>
    <w:rsid w:val="00F55004"/>
    <w:rsid w:val="00F550C2"/>
    <w:rsid w:val="00F55743"/>
    <w:rsid w:val="00F56E66"/>
    <w:rsid w:val="00F60712"/>
    <w:rsid w:val="00F6270E"/>
    <w:rsid w:val="00F62F7A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2DCA"/>
    <w:rsid w:val="00F85339"/>
    <w:rsid w:val="00F854B7"/>
    <w:rsid w:val="00F8583B"/>
    <w:rsid w:val="00F86C33"/>
    <w:rsid w:val="00F903C3"/>
    <w:rsid w:val="00F930F1"/>
    <w:rsid w:val="00F93E53"/>
    <w:rsid w:val="00F95AA9"/>
    <w:rsid w:val="00F971D9"/>
    <w:rsid w:val="00FA24F9"/>
    <w:rsid w:val="00FB013A"/>
    <w:rsid w:val="00FB0D41"/>
    <w:rsid w:val="00FB2B71"/>
    <w:rsid w:val="00FB33D7"/>
    <w:rsid w:val="00FB3CB3"/>
    <w:rsid w:val="00FB43A0"/>
    <w:rsid w:val="00FB4677"/>
    <w:rsid w:val="00FB49FD"/>
    <w:rsid w:val="00FB5359"/>
    <w:rsid w:val="00FB6F37"/>
    <w:rsid w:val="00FB6F68"/>
    <w:rsid w:val="00FC0871"/>
    <w:rsid w:val="00FC4AD4"/>
    <w:rsid w:val="00FC53C2"/>
    <w:rsid w:val="00FC659A"/>
    <w:rsid w:val="00FC6FAF"/>
    <w:rsid w:val="00FD115C"/>
    <w:rsid w:val="00FD60DE"/>
    <w:rsid w:val="00FD70F4"/>
    <w:rsid w:val="00FE04B5"/>
    <w:rsid w:val="00FE0639"/>
    <w:rsid w:val="00FE0EBE"/>
    <w:rsid w:val="00FE17AA"/>
    <w:rsid w:val="00FE1A8F"/>
    <w:rsid w:val="00FE2973"/>
    <w:rsid w:val="00FE4372"/>
    <w:rsid w:val="00FE668B"/>
    <w:rsid w:val="00FF146A"/>
    <w:rsid w:val="00FF1760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CC703"/>
  <w15:docId w15:val="{6CC15A7D-DCA6-4316-AA2F-8472A785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CESTER%20PARISH%20COUNCIL%20MAIN%20%235%20260224\2025-26%20at%20260217\2025-26%20RPC%20MEETINGS%20260218\260302%20RPC%20Meeting%20260224\260302%20RPC%20Meeting%20Agenda%20DY%20draft%20240225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634E-CE00-429D-AB17-2B4E49BE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260302 RPC Meeting Agenda DY draft 240225</Template>
  <TotalTime>1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Rocester Parish Council</cp:lastModifiedBy>
  <cp:revision>2</cp:revision>
  <cp:lastPrinted>2026-01-30T16:03:00Z</cp:lastPrinted>
  <dcterms:created xsi:type="dcterms:W3CDTF">2026-05-25T13:11:00Z</dcterms:created>
  <dcterms:modified xsi:type="dcterms:W3CDTF">2026-05-25T13:11:00Z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