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32BAA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hAnsi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504F47E4" w14:textId="77777777" w:rsidR="00203043" w:rsidRDefault="00203043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</w:p>
    <w:p w14:paraId="1BBED90D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0399755C" w14:textId="77777777" w:rsidR="005650CD" w:rsidRPr="00543C67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color w:val="auto"/>
          <w:sz w:val="20"/>
          <w:szCs w:val="20"/>
          <w:u w:color="000000"/>
        </w:rPr>
      </w:pPr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>Cllr Atkins, Cllr Mellor, Cllr M Pierzchalla, Cllr N Pierzchalla, Cllr Sankey, Cllr A Fowell, Cllr G Aris</w:t>
      </w:r>
    </w:p>
    <w:p w14:paraId="3137EF4A" w14:textId="5489E1DE" w:rsidR="005650CD" w:rsidRPr="00543C67" w:rsidRDefault="005650CD" w:rsidP="005650CD">
      <w:pPr>
        <w:pStyle w:val="Body"/>
        <w:spacing w:after="160" w:line="259" w:lineRule="auto"/>
        <w:jc w:val="center"/>
        <w:rPr>
          <w:rFonts w:ascii="Century Gothic" w:hAnsi="Century Gothic"/>
          <w:color w:val="auto"/>
          <w:sz w:val="20"/>
          <w:szCs w:val="20"/>
          <w:u w:color="000000"/>
        </w:rPr>
      </w:pPr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 xml:space="preserve">Dear </w:t>
      </w:r>
      <w:proofErr w:type="spellStart"/>
      <w:proofErr w:type="gramStart"/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>Councillors</w:t>
      </w:r>
      <w:proofErr w:type="spellEnd"/>
      <w:proofErr w:type="gramEnd"/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 xml:space="preserve"> NOTICE IS HEREBY GIVEN that the Parish Council will meet</w:t>
      </w:r>
      <w:r w:rsidRPr="00543C67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 on Monday </w:t>
      </w:r>
      <w:r w:rsidR="00396B65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13th</w:t>
      </w:r>
      <w:r w:rsidRPr="00543C67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 xml:space="preserve"> </w:t>
      </w:r>
      <w:r w:rsidR="00396B65">
        <w:rPr>
          <w:rFonts w:ascii="Century Gothic" w:hAnsi="Century Gothic"/>
          <w:b/>
          <w:bCs/>
          <w:color w:val="auto"/>
          <w:sz w:val="20"/>
          <w:szCs w:val="20"/>
          <w:u w:color="000000"/>
        </w:rPr>
        <w:t>April</w:t>
      </w:r>
      <w:r w:rsidRPr="00543C67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202</w:t>
      </w:r>
      <w:r w:rsidR="006F5901" w:rsidRPr="00543C67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6</w:t>
      </w:r>
      <w:r w:rsidRPr="00543C67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 xml:space="preserve">commencing at 7.30 pm in the Committee Room of Rocester Village Hall.  </w:t>
      </w:r>
    </w:p>
    <w:p w14:paraId="49E3AB72" w14:textId="77777777" w:rsidR="005650CD" w:rsidRPr="00543C67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color w:val="auto"/>
          <w:sz w:val="20"/>
          <w:szCs w:val="20"/>
          <w:u w:color="000000"/>
        </w:rPr>
      </w:pPr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 xml:space="preserve">Members of the Council are hereby summoned to attend for the </w:t>
      </w:r>
      <w:proofErr w:type="gramStart"/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>purposes</w:t>
      </w:r>
      <w:proofErr w:type="gramEnd"/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 xml:space="preserve"> of transacting the following business.</w:t>
      </w:r>
    </w:p>
    <w:p w14:paraId="3E350BC8" w14:textId="77777777" w:rsidR="005650CD" w:rsidRPr="00543C67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color w:val="auto"/>
          <w:sz w:val="20"/>
          <w:szCs w:val="20"/>
          <w:u w:color="000000"/>
        </w:rPr>
      </w:pPr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 xml:space="preserve">Issued by - </w:t>
      </w:r>
      <w:proofErr w:type="spellStart"/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>Ms</w:t>
      </w:r>
      <w:proofErr w:type="spellEnd"/>
      <w:r w:rsidRPr="00543C67">
        <w:rPr>
          <w:rFonts w:ascii="Century Gothic" w:hAnsi="Century Gothic"/>
          <w:color w:val="auto"/>
          <w:sz w:val="20"/>
          <w:szCs w:val="20"/>
          <w:u w:color="000000"/>
        </w:rPr>
        <w:t xml:space="preserve"> Nisa Khan</w:t>
      </w:r>
    </w:p>
    <w:p w14:paraId="1411C98E" w14:textId="77777777" w:rsidR="005650CD" w:rsidRPr="0017535F" w:rsidRDefault="005650CD" w:rsidP="005650CD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u w:val="single"/>
        </w:rPr>
      </w:pPr>
      <w:r w:rsidRPr="0017535F">
        <w:rPr>
          <w:rFonts w:ascii="Century Gothic" w:hAnsi="Century Gothic"/>
          <w:b/>
          <w:bCs/>
          <w:u w:val="single"/>
        </w:rPr>
        <w:t>Agenda – Council Meeting of Rocester Parish Council</w:t>
      </w:r>
    </w:p>
    <w:p w14:paraId="096E1485" w14:textId="518BBDD0" w:rsidR="00024B57" w:rsidRPr="00662E93" w:rsidRDefault="00024B57" w:rsidP="0096297A">
      <w:pPr>
        <w:pStyle w:val="Default"/>
        <w:spacing w:before="0" w:after="160" w:line="259" w:lineRule="auto"/>
        <w:ind w:left="567" w:hanging="567"/>
        <w:rPr>
          <w:rFonts w:ascii="Century Gothic" w:hAnsi="Century Gothic"/>
          <w:i/>
          <w:iCs/>
          <w:color w:val="FF0000"/>
          <w:sz w:val="20"/>
          <w:szCs w:val="20"/>
          <w:u w:color="000000"/>
        </w:rPr>
      </w:pPr>
    </w:p>
    <w:p w14:paraId="5F15F42D" w14:textId="3DBC4D30" w:rsidR="002B499E" w:rsidRPr="00662E93" w:rsidRDefault="00396B65" w:rsidP="0096297A">
      <w:pPr>
        <w:pStyle w:val="Default"/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309</w:t>
      </w:r>
      <w:r w:rsidR="00AB55B4" w:rsidRPr="00662E93">
        <w:rPr>
          <w:rFonts w:ascii="Century Gothic" w:hAnsi="Century Gothic"/>
          <w:sz w:val="20"/>
          <w:szCs w:val="20"/>
          <w:u w:color="000000"/>
        </w:rPr>
        <w:t>.</w:t>
      </w:r>
      <w:r w:rsidR="00A76C93" w:rsidRPr="00662E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6297A" w:rsidRPr="00662E93">
        <w:rPr>
          <w:rFonts w:ascii="Century Gothic" w:hAnsi="Century Gothic"/>
          <w:sz w:val="20"/>
          <w:szCs w:val="20"/>
          <w:u w:color="000000"/>
        </w:rPr>
        <w:tab/>
      </w:r>
      <w:r w:rsidR="003817F0" w:rsidRPr="00662E93">
        <w:rPr>
          <w:rFonts w:ascii="Century Gothic" w:hAnsi="Century Gothic"/>
          <w:sz w:val="20"/>
          <w:szCs w:val="20"/>
          <w:u w:color="000000"/>
        </w:rPr>
        <w:t>Apologies for Absence</w:t>
      </w:r>
      <w:r w:rsidR="00ED1EAD" w:rsidRPr="00662E93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68455596" w14:textId="458CDBC2" w:rsidR="002B499E" w:rsidRPr="00662E93" w:rsidRDefault="00396B65" w:rsidP="00006208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310</w:t>
      </w:r>
      <w:r w:rsidR="00006208" w:rsidRPr="00662E93">
        <w:rPr>
          <w:rFonts w:ascii="Century Gothic" w:hAnsi="Century Gothic"/>
          <w:sz w:val="20"/>
          <w:szCs w:val="20"/>
          <w:u w:color="000000"/>
        </w:rPr>
        <w:t>.</w:t>
      </w:r>
      <w:r w:rsidR="00EB256F" w:rsidRPr="00662E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06208" w:rsidRPr="00662E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>Minutes of Previous Meeting</w:t>
      </w:r>
      <w:r w:rsidR="00622633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and </w:t>
      </w:r>
      <w:r w:rsidR="00986AFA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Matters </w:t>
      </w:r>
      <w:r w:rsidR="00622633" w:rsidRPr="00662E93">
        <w:rPr>
          <w:rFonts w:ascii="Century Gothic" w:hAnsi="Century Gothic"/>
          <w:color w:val="auto"/>
          <w:sz w:val="20"/>
          <w:szCs w:val="20"/>
          <w:u w:color="000000"/>
        </w:rPr>
        <w:t>Arising</w:t>
      </w:r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– Approval of minutes of the </w:t>
      </w:r>
      <w:proofErr w:type="gramStart"/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meeting </w:t>
      </w:r>
      <w:r w:rsidR="00647191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>held</w:t>
      </w:r>
      <w:proofErr w:type="gramEnd"/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on </w:t>
      </w:r>
      <w:r w:rsidR="006C3372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Monday </w:t>
      </w:r>
      <w:r w:rsidR="00986AFA" w:rsidRPr="00662E93">
        <w:rPr>
          <w:rFonts w:ascii="Century Gothic" w:hAnsi="Century Gothic"/>
          <w:color w:val="auto"/>
          <w:sz w:val="20"/>
          <w:szCs w:val="20"/>
          <w:u w:color="000000"/>
        </w:rPr>
        <w:t>2</w:t>
      </w:r>
      <w:proofErr w:type="gramStart"/>
      <w:r w:rsidR="00986AFA" w:rsidRPr="00662E93">
        <w:rPr>
          <w:rFonts w:ascii="Century Gothic" w:hAnsi="Century Gothic"/>
          <w:color w:val="auto"/>
          <w:sz w:val="20"/>
          <w:szCs w:val="20"/>
          <w:u w:color="000000"/>
          <w:vertAlign w:val="superscript"/>
        </w:rPr>
        <w:t xml:space="preserve">nd  </w:t>
      </w:r>
      <w:r>
        <w:rPr>
          <w:rFonts w:ascii="Century Gothic" w:hAnsi="Century Gothic"/>
          <w:color w:val="auto"/>
          <w:sz w:val="20"/>
          <w:szCs w:val="20"/>
          <w:u w:color="000000"/>
        </w:rPr>
        <w:t>March</w:t>
      </w:r>
      <w:proofErr w:type="gramEnd"/>
      <w:r w:rsidR="002E62CA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>202</w:t>
      </w:r>
      <w:r w:rsidR="002E62CA" w:rsidRPr="00662E93">
        <w:rPr>
          <w:rFonts w:ascii="Century Gothic" w:hAnsi="Century Gothic"/>
          <w:color w:val="auto"/>
          <w:sz w:val="20"/>
          <w:szCs w:val="20"/>
          <w:u w:color="000000"/>
        </w:rPr>
        <w:t>6</w:t>
      </w:r>
      <w:r w:rsidR="002B499E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 as an accurate record of decisions made.</w:t>
      </w:r>
    </w:p>
    <w:p w14:paraId="46F14345" w14:textId="3FA48971" w:rsidR="002B499E" w:rsidRPr="00662E93" w:rsidRDefault="00396B65" w:rsidP="00E6620E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311</w:t>
      </w:r>
      <w:r w:rsidR="00E6620E" w:rsidRPr="00662E93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2B499E" w:rsidRPr="00662E93">
        <w:rPr>
          <w:rFonts w:ascii="Century Gothic" w:hAnsi="Century Gothic"/>
          <w:sz w:val="20"/>
          <w:szCs w:val="20"/>
          <w:u w:color="000000"/>
        </w:rPr>
        <w:t>Declarations of Interest from members regarding items on the agenda</w:t>
      </w:r>
      <w:r w:rsidR="00662E93" w:rsidRPr="00662E93">
        <w:rPr>
          <w:rFonts w:ascii="Century Gothic" w:hAnsi="Century Gothic"/>
          <w:sz w:val="20"/>
          <w:szCs w:val="20"/>
          <w:u w:color="000000"/>
        </w:rPr>
        <w:t>.</w:t>
      </w:r>
    </w:p>
    <w:p w14:paraId="6808C439" w14:textId="58F505BB" w:rsidR="00907920" w:rsidRPr="00396B65" w:rsidRDefault="00396B65" w:rsidP="00907920">
      <w:pPr>
        <w:pStyle w:val="Default"/>
        <w:spacing w:before="0" w:after="160" w:line="259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t>312</w:t>
      </w:r>
      <w:r w:rsidR="00647191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. </w:t>
      </w:r>
      <w:r w:rsidR="00986AFA" w:rsidRPr="00662E93">
        <w:rPr>
          <w:rFonts w:ascii="Century Gothic" w:hAnsi="Century Gothic"/>
          <w:color w:val="auto"/>
          <w:sz w:val="20"/>
          <w:szCs w:val="20"/>
          <w:u w:color="000000"/>
        </w:rPr>
        <w:t xml:space="preserve">Chair’s Report </w:t>
      </w:r>
      <w:r w:rsidR="00986AFA" w:rsidRPr="00662E93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–</w:t>
      </w:r>
    </w:p>
    <w:p w14:paraId="1CF2A0C1" w14:textId="77777777" w:rsidR="00907920" w:rsidRPr="00662E93" w:rsidRDefault="00907920" w:rsidP="00E6620E">
      <w:pPr>
        <w:pStyle w:val="Default"/>
        <w:spacing w:before="0" w:after="160" w:line="259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</w:p>
    <w:p w14:paraId="302B1D47" w14:textId="4990498D" w:rsidR="00926AD7" w:rsidRPr="00396B65" w:rsidRDefault="00396B65" w:rsidP="00647191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396B65">
        <w:rPr>
          <w:rFonts w:ascii="Century Gothic" w:hAnsi="Century Gothic"/>
          <w:sz w:val="20"/>
          <w:szCs w:val="20"/>
          <w:u w:color="000000"/>
        </w:rPr>
        <w:t>313</w:t>
      </w:r>
      <w:r w:rsidR="00647191" w:rsidRPr="00396B65">
        <w:rPr>
          <w:rFonts w:ascii="Century Gothic" w:hAnsi="Century Gothic"/>
          <w:sz w:val="20"/>
          <w:szCs w:val="20"/>
          <w:u w:color="000000"/>
        </w:rPr>
        <w:t>.</w:t>
      </w:r>
      <w:r w:rsidR="007A2A63" w:rsidRPr="00396B65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396B65">
        <w:rPr>
          <w:rFonts w:ascii="Century Gothic" w:hAnsi="Century Gothic"/>
          <w:sz w:val="20"/>
          <w:szCs w:val="20"/>
          <w:u w:color="000000"/>
        </w:rPr>
        <w:t xml:space="preserve">Clerks Report </w:t>
      </w:r>
      <w:r w:rsidR="00DB1F42" w:rsidRPr="00396B65">
        <w:rPr>
          <w:rFonts w:ascii="Century Gothic" w:hAnsi="Century Gothic"/>
          <w:sz w:val="20"/>
          <w:szCs w:val="20"/>
          <w:u w:color="000000"/>
        </w:rPr>
        <w:t>–</w:t>
      </w:r>
      <w:r w:rsidR="00355B85" w:rsidRPr="00396B65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010EF3FB" w14:textId="5A70D95E" w:rsidR="00BF75B3" w:rsidRPr="002D41B5" w:rsidRDefault="00BB59A5" w:rsidP="0056402F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2D41B5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a)</w:t>
      </w:r>
      <w:r w:rsidR="00687622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To discuss and </w:t>
      </w:r>
      <w:proofErr w:type="gramStart"/>
      <w:r w:rsidR="00687622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Provide .Gov</w:t>
      </w:r>
      <w:proofErr w:type="gramEnd"/>
      <w:r w:rsidR="00687622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email account details to all </w:t>
      </w:r>
      <w:proofErr w:type="spellStart"/>
      <w:r w:rsidR="00687622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Councillors</w:t>
      </w:r>
      <w:proofErr w:type="spellEnd"/>
      <w:r w:rsidR="00687622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.</w:t>
      </w:r>
    </w:p>
    <w:p w14:paraId="3EA4E4FC" w14:textId="5AB54E8C" w:rsidR="00BA29A9" w:rsidRDefault="00BA29A9" w:rsidP="0056402F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2D41B5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B_ </w:t>
      </w:r>
      <w:r w:rsidR="00DC66B2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BT Payphone remove in Rocester.</w:t>
      </w:r>
    </w:p>
    <w:p w14:paraId="04854469" w14:textId="282C350B" w:rsidR="00203043" w:rsidRPr="002D41B5" w:rsidRDefault="004037E5" w:rsidP="0056402F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C</w:t>
      </w:r>
      <w:r w:rsidR="00D1331F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Email regarding h</w:t>
      </w:r>
      <w:r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elp with play area</w:t>
      </w:r>
      <w:r w:rsidR="00D1331F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.</w:t>
      </w:r>
    </w:p>
    <w:p w14:paraId="39928F71" w14:textId="4477ADD7" w:rsidR="00705148" w:rsidRPr="002D41B5" w:rsidRDefault="00705148" w:rsidP="008479AC">
      <w:pPr>
        <w:pStyle w:val="Default"/>
        <w:spacing w:before="0" w:after="160" w:line="259" w:lineRule="auto"/>
        <w:ind w:left="567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</w:p>
    <w:p w14:paraId="51898419" w14:textId="4750D6A8" w:rsidR="00B373C7" w:rsidRPr="00F44179" w:rsidRDefault="008479AC" w:rsidP="00B373C7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t>314</w:t>
      </w:r>
      <w:r w:rsidR="00B373C7" w:rsidRPr="00F44179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986AFA" w:rsidRPr="00F44179">
        <w:rPr>
          <w:rFonts w:ascii="Century Gothic" w:hAnsi="Century Gothic"/>
          <w:color w:val="auto"/>
          <w:sz w:val="20"/>
          <w:szCs w:val="20"/>
          <w:u w:color="000000"/>
        </w:rPr>
        <w:t>Approval of E</w:t>
      </w:r>
      <w:r w:rsidR="002B499E" w:rsidRPr="00F44179">
        <w:rPr>
          <w:rFonts w:ascii="Century Gothic" w:hAnsi="Century Gothic"/>
          <w:color w:val="auto"/>
          <w:sz w:val="20"/>
          <w:szCs w:val="20"/>
          <w:u w:color="000000"/>
        </w:rPr>
        <w:t>xpenditure (Refer to Appendix A)</w:t>
      </w:r>
    </w:p>
    <w:p w14:paraId="1CE75D4C" w14:textId="0890BB79" w:rsidR="00E23ADD" w:rsidRPr="00F44179" w:rsidRDefault="008479AC" w:rsidP="00B373C7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t>315</w:t>
      </w:r>
      <w:r w:rsidR="00B373C7" w:rsidRPr="00F44179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986AFA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Approval of </w:t>
      </w:r>
      <w:r w:rsidR="002B499E" w:rsidRPr="00F44179">
        <w:rPr>
          <w:rFonts w:ascii="Century Gothic" w:hAnsi="Century Gothic"/>
          <w:color w:val="auto"/>
          <w:sz w:val="20"/>
          <w:szCs w:val="20"/>
          <w:u w:color="000000"/>
        </w:rPr>
        <w:t>financial reports (to be circulated prior to the meeting</w:t>
      </w:r>
      <w:r w:rsidR="00ED55FF" w:rsidRPr="00F44179">
        <w:rPr>
          <w:rFonts w:ascii="Century Gothic" w:hAnsi="Century Gothic"/>
          <w:color w:val="auto"/>
          <w:sz w:val="20"/>
          <w:szCs w:val="20"/>
          <w:u w:color="000000"/>
        </w:rPr>
        <w:t>)</w:t>
      </w:r>
    </w:p>
    <w:p w14:paraId="4B0C5FA2" w14:textId="417FA4EA" w:rsidR="00C00DBC" w:rsidRPr="008479AC" w:rsidRDefault="008479AC" w:rsidP="008479AC">
      <w:pPr>
        <w:pStyle w:val="Footer"/>
        <w:spacing w:after="160"/>
        <w:ind w:left="567" w:hanging="567"/>
        <w:rPr>
          <w:rFonts w:ascii="Century Gothic" w:hAnsi="Century Gothic"/>
          <w:i/>
          <w:iCs/>
          <w:color w:val="FF0000"/>
          <w:sz w:val="20"/>
          <w:szCs w:val="20"/>
          <w:u w:color="000000"/>
        </w:rPr>
      </w:pPr>
      <w:proofErr w:type="gramStart"/>
      <w:r>
        <w:rPr>
          <w:rFonts w:ascii="Century Gothic" w:hAnsi="Century Gothic"/>
          <w:sz w:val="20"/>
          <w:szCs w:val="20"/>
          <w:u w:color="000000"/>
        </w:rPr>
        <w:t>316</w:t>
      </w:r>
      <w:r w:rsidR="0046447D" w:rsidRPr="002D41B5">
        <w:rPr>
          <w:rFonts w:ascii="Century Gothic" w:hAnsi="Century Gothic"/>
          <w:sz w:val="20"/>
          <w:szCs w:val="20"/>
          <w:u w:color="000000"/>
        </w:rPr>
        <w:t xml:space="preserve">  </w:t>
      </w:r>
      <w:r w:rsidR="00024B57" w:rsidRPr="005261C9">
        <w:rPr>
          <w:rFonts w:ascii="Century Gothic" w:hAnsi="Century Gothic"/>
          <w:sz w:val="20"/>
          <w:szCs w:val="20"/>
          <w:u w:color="000000"/>
        </w:rPr>
        <w:t>Report</w:t>
      </w:r>
      <w:proofErr w:type="gramEnd"/>
      <w:r w:rsidR="00024B57" w:rsidRPr="005261C9">
        <w:rPr>
          <w:rFonts w:ascii="Century Gothic" w:hAnsi="Century Gothic"/>
          <w:sz w:val="20"/>
          <w:szCs w:val="20"/>
          <w:u w:color="000000"/>
        </w:rPr>
        <w:t xml:space="preserve"> </w:t>
      </w:r>
      <w:proofErr w:type="gramStart"/>
      <w:r w:rsidR="00024B57" w:rsidRPr="005261C9">
        <w:rPr>
          <w:rFonts w:ascii="Century Gothic" w:hAnsi="Century Gothic"/>
          <w:sz w:val="20"/>
          <w:szCs w:val="20"/>
          <w:u w:color="000000"/>
        </w:rPr>
        <w:t>of</w:t>
      </w:r>
      <w:proofErr w:type="gramEnd"/>
      <w:r w:rsidR="00024B57" w:rsidRPr="005261C9">
        <w:rPr>
          <w:rFonts w:ascii="Century Gothic" w:hAnsi="Century Gothic"/>
          <w:sz w:val="20"/>
          <w:szCs w:val="20"/>
          <w:u w:color="000000"/>
        </w:rPr>
        <w:t xml:space="preserve"> the Financial + Governance Working Group (FGWG) </w:t>
      </w:r>
    </w:p>
    <w:p w14:paraId="34BDA6EA" w14:textId="5B43A40D" w:rsidR="00B44420" w:rsidRPr="00F44179" w:rsidRDefault="008479AC" w:rsidP="00B373C7">
      <w:pPr>
        <w:pStyle w:val="Default"/>
        <w:spacing w:after="160" w:line="259" w:lineRule="auto"/>
        <w:rPr>
          <w:rFonts w:ascii="Century Gothic" w:hAnsi="Century Gothic"/>
          <w:color w:val="auto"/>
          <w:sz w:val="20"/>
          <w:szCs w:val="20"/>
          <w:u w:color="000000"/>
          <w:lang w:val="en-GB"/>
        </w:rPr>
      </w:pPr>
      <w:r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317</w:t>
      </w:r>
      <w:r w:rsidR="00B373C7" w:rsidRPr="00F44179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.</w:t>
      </w:r>
      <w:r w:rsidR="00A607AB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</w:t>
      </w:r>
      <w:r w:rsidR="00687622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Defibrators</w:t>
      </w:r>
      <w:r w:rsidR="004E4F39" w:rsidRPr="00F44179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.</w:t>
      </w:r>
    </w:p>
    <w:p w14:paraId="6AB92969" w14:textId="6FA1C759" w:rsidR="00864C22" w:rsidRPr="00F44179" w:rsidRDefault="008479AC" w:rsidP="00B373C7">
      <w:pPr>
        <w:pStyle w:val="Default"/>
        <w:spacing w:after="160" w:line="259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  <w:lang w:val="en-GB"/>
        </w:rPr>
      </w:pPr>
      <w:r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318</w:t>
      </w:r>
      <w:r w:rsidR="00B373C7" w:rsidRPr="00F44179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.</w:t>
      </w:r>
      <w:r w:rsidR="00535732" w:rsidRPr="00F44179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</w:t>
      </w:r>
      <w:r w:rsidR="00535A75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National/Local </w:t>
      </w:r>
      <w:r w:rsidR="00287F3F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>emergency</w:t>
      </w:r>
      <w:r w:rsidR="00535A75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meetings</w:t>
      </w:r>
      <w:r w:rsidR="00E479BE" w:rsidRPr="00F44179">
        <w:rPr>
          <w:rFonts w:ascii="Century Gothic" w:hAnsi="Century Gothic"/>
          <w:color w:val="auto"/>
          <w:sz w:val="20"/>
          <w:szCs w:val="20"/>
          <w:u w:color="000000"/>
          <w:lang w:val="en-GB"/>
        </w:rPr>
        <w:t xml:space="preserve"> </w:t>
      </w:r>
      <w:bookmarkStart w:id="0" w:name="_Hlk222904727"/>
    </w:p>
    <w:bookmarkEnd w:id="0"/>
    <w:p w14:paraId="5C768925" w14:textId="3DA50BCB" w:rsidR="00946E94" w:rsidRPr="00F44179" w:rsidRDefault="008479AC" w:rsidP="00535732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t>319</w:t>
      </w:r>
      <w:r w:rsidR="00535732" w:rsidRPr="00F44179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315FE5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535732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Parking </w:t>
      </w:r>
      <w:r w:rsidR="008E6ACF" w:rsidRPr="00F44179">
        <w:rPr>
          <w:rFonts w:ascii="Century Gothic" w:hAnsi="Century Gothic"/>
          <w:color w:val="auto"/>
          <w:sz w:val="20"/>
          <w:szCs w:val="20"/>
          <w:u w:color="000000"/>
        </w:rPr>
        <w:t>Eye</w:t>
      </w:r>
      <w:r w:rsidR="00E479BE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 </w:t>
      </w:r>
    </w:p>
    <w:p w14:paraId="49AE4757" w14:textId="434F3E69" w:rsidR="00EB59E3" w:rsidRPr="00F44179" w:rsidRDefault="006E1AC6" w:rsidP="00EB59E3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t>320</w:t>
      </w:r>
      <w:proofErr w:type="gramStart"/>
      <w:r w:rsidR="00B373C7" w:rsidRPr="00F44179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8E6ACF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535732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8E6ACF" w:rsidRPr="00F44179">
        <w:rPr>
          <w:rFonts w:ascii="Century Gothic" w:hAnsi="Century Gothic"/>
          <w:color w:val="auto"/>
          <w:sz w:val="20"/>
          <w:szCs w:val="20"/>
          <w:u w:color="000000"/>
        </w:rPr>
        <w:t>Village</w:t>
      </w:r>
      <w:proofErr w:type="gramEnd"/>
      <w:r w:rsidR="008E6ACF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Hall Car Park</w:t>
      </w:r>
      <w:r w:rsidR="00E479BE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 </w:t>
      </w:r>
    </w:p>
    <w:p w14:paraId="7FA75611" w14:textId="29C1CD46" w:rsidR="00040EA3" w:rsidRPr="00F44179" w:rsidRDefault="006E1AC6" w:rsidP="00907920">
      <w:pPr>
        <w:pStyle w:val="Default"/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proofErr w:type="gramStart"/>
      <w:r>
        <w:rPr>
          <w:rFonts w:ascii="Century Gothic" w:hAnsi="Century Gothic"/>
          <w:color w:val="auto"/>
          <w:sz w:val="20"/>
          <w:szCs w:val="20"/>
          <w:u w:color="000000"/>
        </w:rPr>
        <w:t>321</w:t>
      </w:r>
      <w:r w:rsidR="00907920">
        <w:rPr>
          <w:rFonts w:ascii="Century Gothic" w:hAnsi="Century Gothic"/>
          <w:color w:val="auto"/>
          <w:sz w:val="20"/>
          <w:szCs w:val="20"/>
          <w:u w:color="000000"/>
        </w:rPr>
        <w:t xml:space="preserve">  </w:t>
      </w:r>
      <w:r w:rsidR="00024B57" w:rsidRPr="00F44179">
        <w:rPr>
          <w:rFonts w:ascii="Century Gothic" w:hAnsi="Century Gothic"/>
          <w:color w:val="auto"/>
          <w:sz w:val="20"/>
          <w:szCs w:val="20"/>
          <w:u w:color="000000"/>
        </w:rPr>
        <w:t>Local</w:t>
      </w:r>
      <w:proofErr w:type="gramEnd"/>
      <w:r w:rsidR="00024B57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040EA3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Government </w:t>
      </w:r>
      <w:proofErr w:type="spellStart"/>
      <w:r w:rsidR="00040EA3" w:rsidRPr="00F44179">
        <w:rPr>
          <w:rFonts w:ascii="Century Gothic" w:hAnsi="Century Gothic"/>
          <w:color w:val="auto"/>
          <w:sz w:val="20"/>
          <w:szCs w:val="20"/>
          <w:u w:color="000000"/>
        </w:rPr>
        <w:t>Reorganisation</w:t>
      </w:r>
      <w:proofErr w:type="spellEnd"/>
      <w:r w:rsidR="00040EA3" w:rsidRPr="00F44179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519DB8D8" w14:textId="06521144" w:rsidR="009B370B" w:rsidRPr="009B370B" w:rsidRDefault="006E1AC6" w:rsidP="00907920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322</w:t>
      </w:r>
      <w:proofErr w:type="gramStart"/>
      <w:r w:rsidR="00A02FDB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76297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024B57">
        <w:rPr>
          <w:rFonts w:ascii="Century Gothic" w:hAnsi="Century Gothic"/>
          <w:b/>
          <w:bCs/>
          <w:sz w:val="20"/>
          <w:szCs w:val="20"/>
          <w:u w:color="000000"/>
        </w:rPr>
        <w:t>Planning</w:t>
      </w:r>
      <w:proofErr w:type="gramEnd"/>
      <w:r w:rsidR="002B499E" w:rsidRPr="00024B57">
        <w:rPr>
          <w:rFonts w:ascii="Century Gothic" w:hAnsi="Century Gothic"/>
          <w:b/>
          <w:bCs/>
          <w:sz w:val="20"/>
          <w:szCs w:val="20"/>
          <w:u w:color="000000"/>
        </w:rPr>
        <w:t xml:space="preserve"> Applications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2AC91B40" w14:textId="5C496576" w:rsidR="005D67E4" w:rsidRPr="00794717" w:rsidRDefault="00024B57" w:rsidP="0096297A">
      <w:pPr>
        <w:pStyle w:val="Default"/>
        <w:numPr>
          <w:ilvl w:val="0"/>
          <w:numId w:val="4"/>
        </w:numPr>
        <w:spacing w:after="160" w:line="259" w:lineRule="auto"/>
        <w:ind w:left="993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Applications -  </w:t>
      </w:r>
    </w:p>
    <w:p w14:paraId="4BDBB6EB" w14:textId="7EE5BD78" w:rsidR="00C11451" w:rsidRPr="00BA5A52" w:rsidRDefault="00CD4442" w:rsidP="00C11451">
      <w:pPr>
        <w:pStyle w:val="NormalWeb"/>
        <w:numPr>
          <w:ilvl w:val="0"/>
          <w:numId w:val="47"/>
        </w:numPr>
        <w:shd w:val="clear" w:color="auto" w:fill="FFFFFF"/>
        <w:jc w:val="both"/>
        <w:rPr>
          <w:rFonts w:ascii="Arial" w:hAnsi="Arial" w:cs="Arial"/>
          <w:color w:val="242424"/>
          <w:sz w:val="20"/>
          <w:szCs w:val="20"/>
          <w:bdr w:val="none" w:sz="0" w:space="0" w:color="auto" w:frame="1"/>
          <w:shd w:val="clear" w:color="auto" w:fill="FFFFFF"/>
        </w:rPr>
      </w:pPr>
      <w:r w:rsidRPr="00BA5A52">
        <w:rPr>
          <w:rFonts w:ascii="Century Gothic" w:hAnsi="Century Gothic" w:cs="Arial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P/2026/00206</w:t>
      </w:r>
      <w:r w:rsidR="005D6A43" w:rsidRPr="00BA5A52">
        <w:rPr>
          <w:rFonts w:ascii="Century Gothic" w:hAnsi="Century Gothic" w:cs="Arial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 xml:space="preserve"> Felling of one Maple tree and one Silver Birch tree – Rocester Community Centre</w:t>
      </w:r>
    </w:p>
    <w:p w14:paraId="1CAA3D85" w14:textId="4A535CB7" w:rsidR="00E818D0" w:rsidRPr="00BA5A52" w:rsidRDefault="00C73252" w:rsidP="000D7937">
      <w:pPr>
        <w:pStyle w:val="ListParagraph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sz w:val="20"/>
          <w:szCs w:val="20"/>
          <w:bdr w:val="none" w:sz="0" w:space="0" w:color="auto"/>
          <w:shd w:val="clear" w:color="auto" w:fill="FFFFFF"/>
          <w:lang w:val="en-GB" w:eastAsia="en-GB"/>
        </w:rPr>
      </w:pPr>
      <w:r w:rsidRPr="00BA5A52">
        <w:rPr>
          <w:rFonts w:ascii="Century Gothic" w:eastAsia="Times New Roman" w:hAnsi="Century Gothic"/>
          <w:sz w:val="20"/>
          <w:szCs w:val="20"/>
          <w:bdr w:val="none" w:sz="0" w:space="0" w:color="auto"/>
          <w:shd w:val="clear" w:color="auto" w:fill="FFFFFF"/>
          <w:lang w:eastAsia="en-GB"/>
        </w:rPr>
        <w:t>P/2017/00667</w:t>
      </w:r>
      <w:r w:rsidR="000D7937" w:rsidRPr="00BA5A52">
        <w:rPr>
          <w:rFonts w:ascii="Century Gothic" w:eastAsia="Times New Roman" w:hAnsi="Century Gothic"/>
          <w:sz w:val="20"/>
          <w:szCs w:val="20"/>
          <w:bdr w:val="none" w:sz="0" w:space="0" w:color="auto"/>
          <w:shd w:val="clear" w:color="auto" w:fill="FFFFFF"/>
          <w:lang w:eastAsia="en-GB"/>
        </w:rPr>
        <w:t xml:space="preserve">- </w:t>
      </w:r>
      <w:r w:rsidR="000D7937" w:rsidRPr="00BA5A52">
        <w:rPr>
          <w:rFonts w:ascii="Century Gothic" w:eastAsia="Times New Roman" w:hAnsi="Century Gothic"/>
          <w:sz w:val="20"/>
          <w:szCs w:val="20"/>
          <w:bdr w:val="none" w:sz="0" w:space="0" w:color="auto"/>
          <w:shd w:val="clear" w:color="auto" w:fill="FFFFFF"/>
          <w:lang w:val="en-GB" w:eastAsia="en-GB"/>
        </w:rPr>
        <w:t>new information submitted by the Applicant</w:t>
      </w:r>
    </w:p>
    <w:p w14:paraId="31F5B2F3" w14:textId="0FD982C4" w:rsidR="00321225" w:rsidRPr="00BA5A52" w:rsidRDefault="00321225" w:rsidP="000D7937">
      <w:pPr>
        <w:pStyle w:val="ListParagraph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sz w:val="20"/>
          <w:szCs w:val="20"/>
          <w:bdr w:val="none" w:sz="0" w:space="0" w:color="auto"/>
          <w:shd w:val="clear" w:color="auto" w:fill="FFFFFF"/>
          <w:lang w:val="en-GB" w:eastAsia="en-GB"/>
        </w:rPr>
      </w:pPr>
      <w:r w:rsidRPr="00BA5A52">
        <w:rPr>
          <w:rFonts w:ascii="Century Gothic" w:eastAsia="Times New Roman" w:hAnsi="Century Gothic"/>
          <w:sz w:val="20"/>
          <w:szCs w:val="20"/>
          <w:bdr w:val="none" w:sz="0" w:space="0" w:color="auto"/>
          <w:shd w:val="clear" w:color="auto" w:fill="FFFFFF"/>
          <w:lang w:eastAsia="en-GB"/>
        </w:rPr>
        <w:t>P/2017/00668</w:t>
      </w:r>
      <w:r w:rsidR="000D7937" w:rsidRPr="00BA5A52">
        <w:rPr>
          <w:rFonts w:ascii="Century Gothic" w:eastAsia="Times New Roman" w:hAnsi="Century Gothic"/>
          <w:sz w:val="20"/>
          <w:szCs w:val="20"/>
          <w:bdr w:val="none" w:sz="0" w:space="0" w:color="auto"/>
          <w:shd w:val="clear" w:color="auto" w:fill="FFFFFF"/>
          <w:lang w:eastAsia="en-GB"/>
        </w:rPr>
        <w:t xml:space="preserve"> - </w:t>
      </w:r>
      <w:r w:rsidR="000D7937" w:rsidRPr="00BA5A52">
        <w:rPr>
          <w:rFonts w:ascii="Century Gothic" w:eastAsia="Times New Roman" w:hAnsi="Century Gothic"/>
          <w:sz w:val="20"/>
          <w:szCs w:val="20"/>
          <w:bdr w:val="none" w:sz="0" w:space="0" w:color="auto"/>
          <w:shd w:val="clear" w:color="auto" w:fill="FFFFFF"/>
          <w:lang w:val="en-GB" w:eastAsia="en-GB"/>
        </w:rPr>
        <w:t>new information submitted by the Applicant</w:t>
      </w:r>
    </w:p>
    <w:p w14:paraId="5526E462" w14:textId="3E6A7DBC" w:rsidR="00CA7B16" w:rsidRPr="00CA7B16" w:rsidRDefault="00CA7B16" w:rsidP="00321225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353"/>
        <w:rPr>
          <w:rFonts w:eastAsia="Times New Roman"/>
          <w:bdr w:val="none" w:sz="0" w:space="0" w:color="auto"/>
          <w:lang w:val="en-GB" w:eastAsia="en-GB"/>
        </w:rPr>
      </w:pPr>
    </w:p>
    <w:p w14:paraId="021B92D4" w14:textId="3B3430EA" w:rsidR="00794717" w:rsidRPr="002C2AAF" w:rsidRDefault="00794717" w:rsidP="00CA7B16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353"/>
        <w:rPr>
          <w:rFonts w:eastAsia="Times New Roman"/>
          <w:bdr w:val="none" w:sz="0" w:space="0" w:color="auto"/>
          <w:lang w:val="en-GB" w:eastAsia="en-GB"/>
        </w:rPr>
      </w:pPr>
    </w:p>
    <w:p w14:paraId="5AF5780D" w14:textId="77777777" w:rsidR="00CA630F" w:rsidRPr="00CA630F" w:rsidRDefault="003A61E1" w:rsidP="0096297A">
      <w:pPr>
        <w:pStyle w:val="Default"/>
        <w:numPr>
          <w:ilvl w:val="0"/>
          <w:numId w:val="4"/>
        </w:numPr>
        <w:spacing w:before="0" w:after="160" w:line="259" w:lineRule="auto"/>
        <w:ind w:left="993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 w:rsidRPr="002C2AAF">
        <w:rPr>
          <w:rFonts w:ascii="Century Gothic" w:hAnsi="Century Gothic"/>
          <w:color w:val="auto"/>
          <w:sz w:val="20"/>
          <w:szCs w:val="20"/>
          <w:u w:color="000000"/>
        </w:rPr>
        <w:t>Decisions Received –</w:t>
      </w:r>
      <w:bookmarkStart w:id="1" w:name="_Hlk222896722"/>
      <w:r w:rsidR="00C524AB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0027257E" w14:textId="3CA46553" w:rsidR="00946E94" w:rsidRPr="002C2AAF" w:rsidRDefault="00CA630F" w:rsidP="00CA630F">
      <w:pPr>
        <w:pStyle w:val="Default"/>
        <w:numPr>
          <w:ilvl w:val="0"/>
          <w:numId w:val="47"/>
        </w:numPr>
        <w:spacing w:before="0" w:after="160" w:line="259" w:lineRule="auto"/>
        <w:rPr>
          <w:rFonts w:ascii="Century Gothic" w:hAnsi="Century Gothic"/>
          <w:i/>
          <w:iCs/>
          <w:color w:val="auto"/>
          <w:sz w:val="20"/>
          <w:szCs w:val="20"/>
          <w:u w:color="000000"/>
        </w:rPr>
      </w:pPr>
      <w:r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C524AB" w:rsidRPr="00C524AB">
        <w:rPr>
          <w:rFonts w:ascii="Century Gothic" w:hAnsi="Century Gothic"/>
          <w:color w:val="auto"/>
          <w:sz w:val="20"/>
          <w:szCs w:val="20"/>
          <w:u w:color="000000"/>
        </w:rPr>
        <w:t>P/2026/00168</w:t>
      </w:r>
      <w:r w:rsidR="00355062">
        <w:rPr>
          <w:rFonts w:ascii="Century Gothic" w:hAnsi="Century Gothic"/>
          <w:color w:val="auto"/>
          <w:sz w:val="20"/>
          <w:szCs w:val="20"/>
          <w:u w:color="000000"/>
        </w:rPr>
        <w:t xml:space="preserve"> - </w:t>
      </w:r>
      <w:r w:rsidR="00355062" w:rsidRPr="00355062">
        <w:rPr>
          <w:rFonts w:ascii="Century Gothic" w:hAnsi="Century Gothic"/>
          <w:color w:val="auto"/>
          <w:sz w:val="20"/>
          <w:szCs w:val="20"/>
          <w:u w:color="000000"/>
        </w:rPr>
        <w:t xml:space="preserve">Crown reduction of one Yew tree by up to 4 </w:t>
      </w:r>
      <w:proofErr w:type="spellStart"/>
      <w:r w:rsidR="00355062" w:rsidRPr="00355062">
        <w:rPr>
          <w:rFonts w:ascii="Century Gothic" w:hAnsi="Century Gothic"/>
          <w:color w:val="auto"/>
          <w:sz w:val="20"/>
          <w:szCs w:val="20"/>
          <w:u w:color="000000"/>
        </w:rPr>
        <w:t>metres</w:t>
      </w:r>
      <w:proofErr w:type="spellEnd"/>
      <w:r w:rsidR="00355062">
        <w:rPr>
          <w:rFonts w:ascii="Century Gothic" w:hAnsi="Century Gothic"/>
          <w:color w:val="auto"/>
          <w:sz w:val="20"/>
          <w:szCs w:val="20"/>
          <w:u w:color="000000"/>
        </w:rPr>
        <w:t xml:space="preserve"> – 5 Holly Tree Court, Riversdale</w:t>
      </w:r>
      <w:r w:rsidR="00C73252">
        <w:rPr>
          <w:rFonts w:ascii="Century Gothic" w:hAnsi="Century Gothic"/>
          <w:color w:val="auto"/>
          <w:sz w:val="20"/>
          <w:szCs w:val="20"/>
          <w:u w:color="000000"/>
        </w:rPr>
        <w:t xml:space="preserve"> Drive.</w:t>
      </w:r>
    </w:p>
    <w:bookmarkEnd w:id="1"/>
    <w:p w14:paraId="477B02C0" w14:textId="56FBFFFD" w:rsidR="00F01447" w:rsidRPr="008F7E86" w:rsidRDefault="00024B57" w:rsidP="008F7E86">
      <w:pPr>
        <w:pStyle w:val="Default"/>
        <w:numPr>
          <w:ilvl w:val="0"/>
          <w:numId w:val="4"/>
        </w:numPr>
        <w:spacing w:before="0" w:after="160" w:line="259" w:lineRule="auto"/>
        <w:ind w:left="993"/>
        <w:rPr>
          <w:rFonts w:ascii="Century Gothic" w:hAnsi="Century Gothic"/>
          <w:color w:val="auto"/>
          <w:sz w:val="20"/>
          <w:szCs w:val="20"/>
          <w:u w:color="000000"/>
        </w:rPr>
      </w:pPr>
      <w:r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Other </w:t>
      </w:r>
      <w:r w:rsidR="0096297A" w:rsidRPr="002C2AAF">
        <w:rPr>
          <w:rFonts w:ascii="Century Gothic" w:hAnsi="Century Gothic"/>
          <w:color w:val="auto"/>
          <w:sz w:val="20"/>
          <w:szCs w:val="20"/>
          <w:u w:color="000000"/>
        </w:rPr>
        <w:t>P</w:t>
      </w:r>
      <w:r w:rsidR="00E769AC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lanning Matters </w:t>
      </w:r>
      <w:r w:rsidR="006C1E8D" w:rsidRPr="002C2AAF">
        <w:rPr>
          <w:rFonts w:ascii="Century Gothic" w:hAnsi="Century Gothic"/>
          <w:color w:val="auto"/>
          <w:sz w:val="20"/>
          <w:szCs w:val="20"/>
          <w:u w:color="000000"/>
        </w:rPr>
        <w:t>–</w:t>
      </w:r>
      <w:r w:rsidR="00E769AC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proofErr w:type="spellStart"/>
      <w:r w:rsidR="00CA7B16" w:rsidRPr="002C2AAF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>Churnet</w:t>
      </w:r>
      <w:proofErr w:type="spellEnd"/>
      <w:r w:rsidR="00CA7B16" w:rsidRPr="002C2AAF">
        <w:rPr>
          <w:rFonts w:ascii="Century Gothic" w:hAnsi="Century Gothic"/>
          <w:i/>
          <w:iCs/>
          <w:color w:val="auto"/>
          <w:sz w:val="20"/>
          <w:szCs w:val="20"/>
          <w:u w:color="000000"/>
        </w:rPr>
        <w:t xml:space="preserve"> Farm - </w:t>
      </w:r>
    </w:p>
    <w:p w14:paraId="55254A74" w14:textId="55BA47E9" w:rsidR="00831EC0" w:rsidRPr="002C2AAF" w:rsidRDefault="00A02FDB" w:rsidP="0096297A">
      <w:pPr>
        <w:pStyle w:val="Default"/>
        <w:spacing w:before="0" w:after="160" w:line="259" w:lineRule="auto"/>
        <w:ind w:left="567" w:hanging="567"/>
        <w:rPr>
          <w:rFonts w:ascii="Century Gothic" w:hAnsi="Century Gothic"/>
          <w:color w:val="auto"/>
          <w:sz w:val="20"/>
          <w:szCs w:val="20"/>
          <w:u w:color="000000"/>
        </w:rPr>
      </w:pPr>
      <w:r w:rsidRPr="002C2AAF"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8F7E86">
        <w:rPr>
          <w:rFonts w:ascii="Century Gothic" w:hAnsi="Century Gothic"/>
          <w:color w:val="auto"/>
          <w:sz w:val="20"/>
          <w:szCs w:val="20"/>
          <w:u w:color="000000"/>
        </w:rPr>
        <w:t>23</w:t>
      </w:r>
      <w:proofErr w:type="gramStart"/>
      <w:r w:rsidR="00474B4B" w:rsidRPr="002C2AAF">
        <w:rPr>
          <w:rFonts w:ascii="Century Gothic" w:hAnsi="Century Gothic"/>
          <w:color w:val="auto"/>
          <w:sz w:val="20"/>
          <w:szCs w:val="20"/>
          <w:u w:color="000000"/>
        </w:rPr>
        <w:t>.</w:t>
      </w:r>
      <w:r w:rsidR="00DB1F42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96297A" w:rsidRPr="002C2AAF">
        <w:rPr>
          <w:rFonts w:ascii="Century Gothic" w:hAnsi="Century Gothic"/>
          <w:color w:val="auto"/>
          <w:sz w:val="20"/>
          <w:szCs w:val="20"/>
          <w:u w:color="000000"/>
        </w:rPr>
        <w:tab/>
      </w:r>
      <w:bookmarkStart w:id="2" w:name="_Hlk222897039"/>
      <w:r w:rsidR="00D3750A" w:rsidRPr="002C2AAF">
        <w:rPr>
          <w:rFonts w:ascii="Century Gothic" w:hAnsi="Century Gothic"/>
          <w:color w:val="auto"/>
          <w:sz w:val="20"/>
          <w:szCs w:val="20"/>
          <w:u w:color="000000"/>
        </w:rPr>
        <w:t>R</w:t>
      </w:r>
      <w:r w:rsidR="002B499E" w:rsidRPr="002C2AAF">
        <w:rPr>
          <w:rFonts w:ascii="Century Gothic" w:hAnsi="Century Gothic"/>
          <w:color w:val="auto"/>
          <w:sz w:val="20"/>
          <w:szCs w:val="20"/>
          <w:u w:color="000000"/>
        </w:rPr>
        <w:t>eport</w:t>
      </w:r>
      <w:proofErr w:type="gramEnd"/>
      <w:r w:rsidR="00D3750A" w:rsidRPr="002C2AAF">
        <w:rPr>
          <w:rFonts w:ascii="Century Gothic" w:hAnsi="Century Gothic"/>
          <w:color w:val="auto"/>
          <w:sz w:val="20"/>
          <w:szCs w:val="20"/>
          <w:u w:color="000000"/>
        </w:rPr>
        <w:t>(</w:t>
      </w:r>
      <w:r w:rsidR="002B499E" w:rsidRPr="002C2AAF">
        <w:rPr>
          <w:rFonts w:ascii="Century Gothic" w:hAnsi="Century Gothic"/>
          <w:color w:val="auto"/>
          <w:sz w:val="20"/>
          <w:szCs w:val="20"/>
          <w:u w:color="000000"/>
        </w:rPr>
        <w:t>s</w:t>
      </w:r>
      <w:r w:rsidR="00D3750A" w:rsidRPr="002C2AAF">
        <w:rPr>
          <w:rFonts w:ascii="Century Gothic" w:hAnsi="Century Gothic"/>
          <w:color w:val="auto"/>
          <w:sz w:val="20"/>
          <w:szCs w:val="20"/>
          <w:u w:color="000000"/>
        </w:rPr>
        <w:t>)</w:t>
      </w:r>
      <w:r w:rsidR="002B499E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 from </w:t>
      </w:r>
      <w:bookmarkEnd w:id="2"/>
      <w:r w:rsidR="002B499E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District </w:t>
      </w:r>
      <w:proofErr w:type="spellStart"/>
      <w:r w:rsidR="002B499E" w:rsidRPr="002C2AAF">
        <w:rPr>
          <w:rFonts w:ascii="Century Gothic" w:hAnsi="Century Gothic"/>
          <w:color w:val="auto"/>
          <w:sz w:val="20"/>
          <w:szCs w:val="20"/>
          <w:u w:color="000000"/>
        </w:rPr>
        <w:t>Councillors</w:t>
      </w:r>
      <w:proofErr w:type="spellEnd"/>
      <w:r w:rsidR="00D3750A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 -</w:t>
      </w:r>
    </w:p>
    <w:p w14:paraId="12A621A7" w14:textId="432B5815" w:rsidR="00EA38B3" w:rsidRPr="002C2AAF" w:rsidRDefault="008B7F64" w:rsidP="0096297A">
      <w:pPr>
        <w:pStyle w:val="Default"/>
        <w:spacing w:before="0" w:line="240" w:lineRule="auto"/>
        <w:ind w:left="567" w:hanging="567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 w:rsidRPr="002C2AAF"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8F7E86">
        <w:rPr>
          <w:rFonts w:ascii="Century Gothic" w:hAnsi="Century Gothic"/>
          <w:color w:val="auto"/>
          <w:sz w:val="20"/>
          <w:szCs w:val="20"/>
          <w:u w:color="000000"/>
        </w:rPr>
        <w:t>24</w:t>
      </w:r>
      <w:proofErr w:type="gramStart"/>
      <w:r w:rsidR="005E43F0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. </w:t>
      </w:r>
      <w:r w:rsidR="0096297A" w:rsidRPr="002C2AAF">
        <w:rPr>
          <w:rFonts w:ascii="Century Gothic" w:hAnsi="Century Gothic"/>
          <w:color w:val="auto"/>
          <w:sz w:val="20"/>
          <w:szCs w:val="20"/>
          <w:u w:color="000000"/>
        </w:rPr>
        <w:tab/>
      </w:r>
      <w:r w:rsidR="00D3750A" w:rsidRPr="002C2AAF">
        <w:rPr>
          <w:rFonts w:ascii="Century Gothic" w:hAnsi="Century Gothic"/>
          <w:color w:val="auto"/>
          <w:sz w:val="20"/>
          <w:szCs w:val="20"/>
          <w:u w:color="000000"/>
        </w:rPr>
        <w:t>Report</w:t>
      </w:r>
      <w:proofErr w:type="gramEnd"/>
      <w:r w:rsidR="00D3750A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(s) from </w:t>
      </w:r>
      <w:r w:rsidR="004B4CC8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County </w:t>
      </w:r>
      <w:proofErr w:type="spellStart"/>
      <w:proofErr w:type="gramStart"/>
      <w:r w:rsidR="004B4CC8" w:rsidRPr="002C2AAF">
        <w:rPr>
          <w:rFonts w:ascii="Century Gothic" w:hAnsi="Century Gothic"/>
          <w:color w:val="auto"/>
          <w:sz w:val="20"/>
          <w:szCs w:val="20"/>
          <w:u w:color="000000"/>
        </w:rPr>
        <w:t>Councillors</w:t>
      </w:r>
      <w:proofErr w:type="spellEnd"/>
      <w:r w:rsidR="00DB1F42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5E43F0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 -</w:t>
      </w:r>
      <w:proofErr w:type="gramEnd"/>
      <w:r w:rsidR="00D3750A"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0A65D186" w14:textId="77777777" w:rsidR="00FB2B71" w:rsidRPr="002C2AAF" w:rsidRDefault="0083617C" w:rsidP="0096297A">
      <w:pPr>
        <w:pStyle w:val="Default"/>
        <w:spacing w:before="0" w:line="240" w:lineRule="auto"/>
        <w:ind w:left="567" w:hanging="567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 w:rsidRPr="002C2AAF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7F23AA96" w14:textId="619A2988" w:rsidR="009421C5" w:rsidRPr="002C2AAF" w:rsidRDefault="002255B9" w:rsidP="002255B9">
      <w:pPr>
        <w:pStyle w:val="Default"/>
        <w:spacing w:before="0" w:after="160" w:line="259" w:lineRule="auto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2C2AAF">
        <w:rPr>
          <w:rFonts w:ascii="Century Gothic" w:hAnsi="Century Gothic" w:cs="Times New Roman"/>
          <w:color w:val="auto"/>
          <w:sz w:val="20"/>
          <w:szCs w:val="20"/>
        </w:rPr>
        <w:t>3</w:t>
      </w:r>
      <w:r w:rsidR="008F7E86">
        <w:rPr>
          <w:rFonts w:ascii="Century Gothic" w:hAnsi="Century Gothic" w:cs="Times New Roman"/>
          <w:color w:val="auto"/>
          <w:sz w:val="20"/>
          <w:szCs w:val="20"/>
        </w:rPr>
        <w:t>25</w:t>
      </w:r>
      <w:r w:rsidRPr="002C2AAF">
        <w:rPr>
          <w:rFonts w:ascii="Century Gothic" w:hAnsi="Century Gothic" w:cs="Times New Roman"/>
          <w:color w:val="auto"/>
          <w:sz w:val="20"/>
          <w:szCs w:val="20"/>
        </w:rPr>
        <w:t>.</w:t>
      </w:r>
      <w:r w:rsidR="00D31B2C" w:rsidRPr="002C2AAF">
        <w:rPr>
          <w:rFonts w:ascii="Century Gothic" w:hAnsi="Century Gothic" w:cs="Times New Roman"/>
          <w:color w:val="auto"/>
          <w:sz w:val="20"/>
          <w:szCs w:val="20"/>
        </w:rPr>
        <w:t xml:space="preserve"> </w:t>
      </w:r>
      <w:r w:rsidRPr="002C2AAF">
        <w:rPr>
          <w:rFonts w:ascii="Century Gothic" w:hAnsi="Century Gothic" w:cs="Times New Roman"/>
          <w:color w:val="auto"/>
          <w:sz w:val="20"/>
          <w:szCs w:val="20"/>
        </w:rPr>
        <w:t xml:space="preserve">  </w:t>
      </w:r>
      <w:r w:rsidR="009421C5" w:rsidRPr="002C2AAF">
        <w:rPr>
          <w:rFonts w:ascii="Century Gothic" w:hAnsi="Century Gothic" w:cs="Times New Roman"/>
          <w:color w:val="auto"/>
          <w:sz w:val="20"/>
          <w:szCs w:val="20"/>
        </w:rPr>
        <w:t xml:space="preserve">Report of the Village Hall Management Committee </w:t>
      </w:r>
    </w:p>
    <w:p w14:paraId="069C2F9B" w14:textId="129E2BB3" w:rsidR="002B5BED" w:rsidRPr="002C2AAF" w:rsidRDefault="00133682" w:rsidP="00133682">
      <w:pPr>
        <w:pStyle w:val="Default"/>
        <w:spacing w:before="0" w:after="160" w:line="259" w:lineRule="auto"/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</w:pPr>
      <w:r w:rsidRPr="002C2AAF"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  <w:t xml:space="preserve">           </w:t>
      </w:r>
    </w:p>
    <w:p w14:paraId="39ABFEC6" w14:textId="42A690AA" w:rsidR="003665ED" w:rsidRPr="002C2AAF" w:rsidRDefault="002255B9" w:rsidP="002255B9">
      <w:pPr>
        <w:pStyle w:val="Default"/>
        <w:spacing w:before="0" w:after="160" w:line="259" w:lineRule="auto"/>
        <w:rPr>
          <w:rFonts w:ascii="Century Gothic" w:hAnsi="Century Gothic" w:cs="Times New Roman"/>
          <w:color w:val="auto"/>
          <w:sz w:val="20"/>
          <w:szCs w:val="20"/>
          <w:u w:color="000000"/>
        </w:rPr>
      </w:pPr>
      <w:r w:rsidRPr="002C2AAF">
        <w:rPr>
          <w:rFonts w:ascii="Century Gothic" w:hAnsi="Century Gothic" w:cs="Times New Roman"/>
          <w:color w:val="auto"/>
          <w:sz w:val="20"/>
          <w:szCs w:val="20"/>
        </w:rPr>
        <w:t>3</w:t>
      </w:r>
      <w:r w:rsidR="008F7E86">
        <w:rPr>
          <w:rFonts w:ascii="Century Gothic" w:hAnsi="Century Gothic" w:cs="Times New Roman"/>
          <w:color w:val="auto"/>
          <w:sz w:val="20"/>
          <w:szCs w:val="20"/>
        </w:rPr>
        <w:t>26</w:t>
      </w:r>
      <w:r w:rsidR="00BC72F0" w:rsidRPr="002C2AAF">
        <w:rPr>
          <w:rFonts w:ascii="Century Gothic" w:hAnsi="Century Gothic" w:cs="Times New Roman"/>
          <w:color w:val="auto"/>
          <w:sz w:val="20"/>
          <w:szCs w:val="20"/>
        </w:rPr>
        <w:t xml:space="preserve"> </w:t>
      </w:r>
      <w:r w:rsidRPr="002C2AAF">
        <w:rPr>
          <w:rFonts w:ascii="Century Gothic" w:hAnsi="Century Gothic" w:cs="Times New Roman"/>
          <w:color w:val="auto"/>
          <w:sz w:val="20"/>
          <w:szCs w:val="20"/>
        </w:rPr>
        <w:t xml:space="preserve">   </w:t>
      </w:r>
      <w:r w:rsidR="009421C5" w:rsidRPr="002C2AAF">
        <w:rPr>
          <w:rFonts w:ascii="Century Gothic" w:hAnsi="Century Gothic" w:cs="Times New Roman"/>
          <w:color w:val="auto"/>
          <w:sz w:val="20"/>
          <w:szCs w:val="20"/>
        </w:rPr>
        <w:t xml:space="preserve">Report </w:t>
      </w:r>
      <w:proofErr w:type="gramStart"/>
      <w:r w:rsidR="009421C5" w:rsidRPr="002C2AAF">
        <w:rPr>
          <w:rFonts w:ascii="Century Gothic" w:hAnsi="Century Gothic" w:cs="Times New Roman"/>
          <w:color w:val="auto"/>
          <w:sz w:val="20"/>
          <w:szCs w:val="20"/>
        </w:rPr>
        <w:t>of</w:t>
      </w:r>
      <w:proofErr w:type="gramEnd"/>
      <w:r w:rsidR="009421C5" w:rsidRPr="002C2AAF">
        <w:rPr>
          <w:rFonts w:ascii="Century Gothic" w:hAnsi="Century Gothic" w:cs="Times New Roman"/>
          <w:color w:val="auto"/>
          <w:sz w:val="20"/>
          <w:szCs w:val="20"/>
        </w:rPr>
        <w:t xml:space="preserve"> the Playing Field Management Committee</w:t>
      </w:r>
    </w:p>
    <w:p w14:paraId="537B3ABE" w14:textId="4DCFA856" w:rsidR="009109C9" w:rsidRPr="002C2AAF" w:rsidRDefault="009109C9" w:rsidP="00AB0EB8">
      <w:pPr>
        <w:pStyle w:val="Default"/>
        <w:spacing w:before="0" w:after="160" w:line="259" w:lineRule="auto"/>
        <w:ind w:left="567"/>
        <w:rPr>
          <w:rFonts w:ascii="Century Gothic" w:hAnsi="Century Gothic" w:cs="Times New Roman"/>
          <w:i/>
          <w:iCs/>
          <w:color w:val="auto"/>
          <w:sz w:val="20"/>
          <w:szCs w:val="20"/>
          <w:u w:color="000000"/>
        </w:rPr>
      </w:pPr>
      <w:bookmarkStart w:id="3" w:name="_Hlk222897486"/>
    </w:p>
    <w:bookmarkEnd w:id="3"/>
    <w:p w14:paraId="672BA13D" w14:textId="77777777" w:rsidR="0056402F" w:rsidRDefault="0056402F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0FD5971A" w14:textId="77777777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1012702E" w14:textId="567102C9" w:rsidR="00EB46A1" w:rsidRDefault="0012453F" w:rsidP="0056402F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 w:rsidRPr="0012453F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1</w:t>
      </w:r>
      <w:r w:rsidR="007931A2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1</w:t>
      </w:r>
      <w:r w:rsidRPr="0012453F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th</w:t>
      </w:r>
      <w:r w:rsidR="00973570" w:rsidRPr="0012453F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="007931A2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May </w:t>
      </w:r>
      <w:r w:rsidR="001D0F93" w:rsidRPr="0012453F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202</w:t>
      </w:r>
      <w:r w:rsidR="005B1902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6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>– Full meeting of Rocester Parish Council</w:t>
      </w:r>
    </w:p>
    <w:p w14:paraId="2E663CE0" w14:textId="1B292AC9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Agenda ite</w:t>
      </w:r>
      <w:r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ms </w:t>
      </w:r>
      <w:r w:rsidR="000A1931" w:rsidRPr="00916FF0">
        <w:rPr>
          <w:rFonts w:ascii="Century Gothic" w:hAnsi="Century Gothic"/>
          <w:color w:val="auto"/>
          <w:sz w:val="20"/>
          <w:szCs w:val="20"/>
          <w:u w:color="000000"/>
        </w:rPr>
        <w:t>by</w:t>
      </w:r>
      <w:r w:rsidR="006D13E3"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3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  <w:vertAlign w:val="superscript"/>
        </w:rPr>
        <w:t>rd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="007931A2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May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2026 </w:t>
      </w:r>
      <w:r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and formal apologies to the clerk </w:t>
      </w:r>
      <w:r w:rsidR="000A1931"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no later than 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1</w:t>
      </w:r>
      <w:r w:rsidR="007931A2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0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  <w:vertAlign w:val="superscript"/>
        </w:rPr>
        <w:t>th</w:t>
      </w:r>
      <w:r w:rsidR="00916FF0" w:rsidRPr="00916FF0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 xml:space="preserve"> </w:t>
      </w:r>
      <w:r w:rsidR="007931A2">
        <w:rPr>
          <w:rFonts w:ascii="Century Gothic" w:hAnsi="Century Gothic"/>
          <w:b/>
          <w:bCs/>
          <w:i/>
          <w:iCs/>
          <w:color w:val="auto"/>
          <w:sz w:val="20"/>
          <w:szCs w:val="20"/>
          <w:u w:color="000000"/>
        </w:rPr>
        <w:t>May</w:t>
      </w:r>
      <w:r w:rsidR="0056402F"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Pr="00916FF0">
        <w:rPr>
          <w:rFonts w:ascii="Century Gothic" w:hAnsi="Century Gothic"/>
          <w:color w:val="auto"/>
          <w:sz w:val="20"/>
          <w:szCs w:val="20"/>
          <w:u w:color="000000"/>
        </w:rPr>
        <w:t>please.</w:t>
      </w:r>
      <w:r w:rsidR="00B447DC" w:rsidRPr="00916FF0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233A1EA4" w14:textId="77777777" w:rsidR="0056402F" w:rsidRDefault="0056402F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07B63513" w14:textId="77777777" w:rsidR="0056402F" w:rsidRDefault="0056402F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741ED5EB" w14:textId="35D899A9" w:rsidR="0056402F" w:rsidRPr="00986AFA" w:rsidRDefault="0056402F" w:rsidP="0056402F">
      <w:pPr>
        <w:pStyle w:val="ListParagraph"/>
        <w:ind w:left="1550"/>
        <w:rPr>
          <w:rFonts w:ascii="Century Gothic" w:hAnsi="Century Gothic"/>
          <w:i/>
          <w:iCs/>
          <w:color w:val="FF0000"/>
          <w:sz w:val="20"/>
          <w:szCs w:val="20"/>
          <w:highlight w:val="yellow"/>
          <w:u w:color="000000"/>
        </w:rPr>
      </w:pPr>
      <w:r w:rsidRPr="0096297A">
        <w:rPr>
          <w:rFonts w:ascii="Century Gothic" w:hAnsi="Century Gothic"/>
          <w:b/>
          <w:bCs/>
        </w:rPr>
        <w:t>Appendix A</w:t>
      </w:r>
      <w:r>
        <w:rPr>
          <w:rFonts w:ascii="Century Gothic" w:hAnsi="Century Gothic"/>
          <w:b/>
          <w:bCs/>
        </w:rPr>
        <w:t xml:space="preserve">   </w:t>
      </w:r>
    </w:p>
    <w:p w14:paraId="5E01852A" w14:textId="5E7602A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7B5E9291" w14:textId="77777777" w:rsidR="00DC5076" w:rsidRDefault="00DC5076">
      <w:pPr>
        <w:pStyle w:val="Body"/>
        <w:spacing w:line="259" w:lineRule="auto"/>
        <w:jc w:val="center"/>
      </w:pP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9F0BED" w:rsidRPr="006C52F1" w14:paraId="549EB70D" w14:textId="77777777" w:rsidTr="000A45CE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CC10C9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CACA485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6305050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68610A3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039158E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FCC858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9F0BED" w:rsidRPr="006C52F1" w14:paraId="589CED14" w14:textId="77777777" w:rsidTr="000A45CE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7E15AD1" w14:textId="72970AE4" w:rsidR="009F0BED" w:rsidRPr="006C52F1" w:rsidRDefault="007931A2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13</w:t>
            </w:r>
            <w:r w:rsidR="009F0BED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 w:rsidR="009F0BE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4</w:t>
            </w:r>
            <w:r w:rsidR="009F0BED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 w:rsidR="009F0BE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65EFBF" w14:textId="46ABE292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wages </w:t>
            </w:r>
            <w:r w:rsidR="006E4F1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March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AB5AD7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£822.64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C8A585" w14:textId="77777777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82E117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£822.64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022045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9F0BED" w:rsidRPr="006C52F1" w14:paraId="4C914D6A" w14:textId="77777777" w:rsidTr="000A45CE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173FF554" w14:textId="5FD05AF1" w:rsidR="009F0BED" w:rsidRPr="006C52F1" w:rsidRDefault="007931A2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B361EC" w14:textId="72A558B3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wages and 8 Hours for VH </w:t>
            </w:r>
            <w:r w:rsidR="006E4F1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Mar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C05C5E" w14:textId="77777777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£126.56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A486D9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D600AF" w14:textId="77777777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£126.56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BE508D9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F0BED" w:rsidRPr="006C52F1" w14:paraId="374198C0" w14:textId="77777777" w:rsidTr="000A45CE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D53BA97" w14:textId="77E80156" w:rsidR="009F0BED" w:rsidRPr="006C52F1" w:rsidRDefault="007931A2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2A1FF4" w14:textId="6CA87070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, Printing, travel</w:t>
            </w:r>
            <w:r w:rsidR="006E4F1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, AVG Security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18991A" w14:textId="02D68FFB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C6775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106.79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B63C88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3D0F31" w14:textId="7B6D99AE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C6775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106.79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47C7FDB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F0BED" w:rsidRPr="006C52F1" w14:paraId="4C57D800" w14:textId="77777777" w:rsidTr="000A45CE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6A8DCD52" w14:textId="769BF87D" w:rsidR="009F0BED" w:rsidRPr="006C52F1" w:rsidRDefault="007931A2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0ABF3E" w14:textId="77777777" w:rsidR="009F0BED" w:rsidRPr="006C52F1" w:rsidRDefault="009F0BED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Man 32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57A26A" w14:textId="77777777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£390.72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FE7DC5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2BD06E" w14:textId="77777777" w:rsidR="009F0BED" w:rsidRPr="006C52F1" w:rsidRDefault="009F0BED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£390.72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DE7B000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9F0BED" w:rsidRPr="006C52F1" w14:paraId="79829F60" w14:textId="77777777" w:rsidTr="000A45CE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61065655" w14:textId="02EDEF75" w:rsidR="009F0BED" w:rsidRPr="006C52F1" w:rsidRDefault="00ED0E57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2AEF04" w14:textId="6B17FB56" w:rsidR="009F0BED" w:rsidRPr="006C52F1" w:rsidRDefault="00ED0E57" w:rsidP="00203F7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Chair Expenses (Easter Eggs for Bingo)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205B1F" w14:textId="7063071F" w:rsidR="009F0BED" w:rsidRPr="006C52F1" w:rsidRDefault="00ED0E57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£23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5498F6" w14:textId="77777777" w:rsidR="009F0BED" w:rsidRPr="006C52F1" w:rsidRDefault="009F0BED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7D1A5E" w14:textId="27AF1664" w:rsidR="009F0BED" w:rsidRPr="006C52F1" w:rsidRDefault="00ED0E57" w:rsidP="00203F7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£23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3694B83" w14:textId="41184730" w:rsidR="009F0BED" w:rsidRPr="006C52F1" w:rsidRDefault="008151FB" w:rsidP="00203F7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CA7637" w:rsidRPr="006319E1" w14:paraId="6F34A075" w14:textId="77777777" w:rsidTr="000A45CE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3292E52" w14:textId="57FEA8EA" w:rsidR="00CA7637" w:rsidRDefault="009B0D79" w:rsidP="00CA763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E2D0C8" w14:textId="67F60B3A" w:rsidR="00CA7637" w:rsidRPr="00CB3A12" w:rsidRDefault="009B0D79" w:rsidP="00CA7637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Ford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Manwiring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(Cedar Tree works on Boiler)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70966D" w14:textId="004A0BE8" w:rsidR="00CA7637" w:rsidRDefault="00D87E21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758.43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477A2F" w14:textId="70FBCE9B" w:rsidR="00CA7637" w:rsidRPr="006319E1" w:rsidRDefault="00D87E21" w:rsidP="00CA763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151.69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C274BD1" w14:textId="3333AD0E" w:rsidR="00CA7637" w:rsidRDefault="00D87E21" w:rsidP="00CA763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910.12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948810" w14:textId="5B6FD42D" w:rsidR="00CA7637" w:rsidRDefault="008151FB" w:rsidP="00CA763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151FB" w:rsidRPr="006319E1" w14:paraId="24B08E31" w14:textId="77777777" w:rsidTr="000A45CE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0FC8FC1" w14:textId="4308FBD2" w:rsidR="008151FB" w:rsidRDefault="008151FB" w:rsidP="008151FB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23C4A5" w14:textId="7A63267C" w:rsidR="008151FB" w:rsidRDefault="008151FB" w:rsidP="008151F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Eon Street Lighting Maintenance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3BA623" w14:textId="46630109" w:rsidR="008151FB" w:rsidRDefault="008151FB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258.82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616F65" w14:textId="50DA1992" w:rsidR="008151FB" w:rsidRPr="006319E1" w:rsidRDefault="008151FB" w:rsidP="008151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51.76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FB5813" w14:textId="2101AC9E" w:rsidR="008151FB" w:rsidRDefault="008151FB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310.58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36E9755" w14:textId="6C2BB715" w:rsidR="008151FB" w:rsidRPr="006C52F1" w:rsidRDefault="008151FB" w:rsidP="008151FB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151FB" w:rsidRPr="006319E1" w14:paraId="0EC5F848" w14:textId="77777777" w:rsidTr="000A45CE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44BC060" w14:textId="0A9C3469" w:rsidR="008151FB" w:rsidRPr="00D61F65" w:rsidRDefault="000D3002" w:rsidP="008151FB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1FDCCC" w14:textId="42D2E5D6" w:rsidR="008151FB" w:rsidRPr="00E40EEC" w:rsidRDefault="00362E04" w:rsidP="008151FB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R.P George Fuel for Mower </w:t>
            </w:r>
            <w:proofErr w:type="gram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Invoice  230844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66413F" w14:textId="62BCE2C6" w:rsidR="008151FB" w:rsidRPr="006319E1" w:rsidRDefault="004B0492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16.95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E1DE23" w14:textId="1E654207" w:rsidR="008151FB" w:rsidRPr="006319E1" w:rsidRDefault="00714C09" w:rsidP="008151FB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8.19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13ACCB" w14:textId="5CF18FC1" w:rsidR="008151FB" w:rsidRPr="006319E1" w:rsidRDefault="000D3002" w:rsidP="008151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25.14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4D8DDE9" w14:textId="4C42AD8C" w:rsidR="008151FB" w:rsidRPr="006319E1" w:rsidRDefault="00714C09" w:rsidP="008151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151FB" w:rsidRPr="006319E1" w14:paraId="54F14842" w14:textId="77777777" w:rsidTr="000A45CE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B4183D6" w14:textId="03062720" w:rsidR="008151FB" w:rsidRPr="006319E1" w:rsidRDefault="007A4E50" w:rsidP="008151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13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6B771E" w14:textId="64EC1D49" w:rsidR="008151FB" w:rsidRDefault="001B7877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Mazars Foris Mar2025 Audit fees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C59396" w14:textId="4AFF7E66" w:rsidR="008151FB" w:rsidRDefault="001B7877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BBCB97" w14:textId="243C0013" w:rsidR="008151FB" w:rsidRPr="006319E1" w:rsidRDefault="001B7877" w:rsidP="008151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7E417C" w14:textId="4F7C9C24" w:rsidR="008151FB" w:rsidRPr="006319E1" w:rsidRDefault="001B7877" w:rsidP="008151FB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A325E2" w14:textId="77777777" w:rsidR="008151FB" w:rsidRPr="006319E1" w:rsidRDefault="008151FB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151FB" w:rsidRPr="006319E1" w14:paraId="59880230" w14:textId="77777777" w:rsidTr="000A45CE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76E013D" w14:textId="77777777" w:rsidR="008151FB" w:rsidRPr="006319E1" w:rsidRDefault="008151FB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326543" w14:textId="77777777" w:rsidR="008151FB" w:rsidRPr="006319E1" w:rsidRDefault="008151FB" w:rsidP="008151F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4263AEF4" w14:textId="0EF94F7D" w:rsidR="008151FB" w:rsidRPr="006D4337" w:rsidRDefault="008151FB" w:rsidP="008151F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D4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</w:t>
            </w:r>
            <w:r w:rsidR="009D3C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  <w:r w:rsidR="00C702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713.91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53BAAE6" w14:textId="2BA3592C" w:rsidR="008151FB" w:rsidRPr="008823DA" w:rsidRDefault="008151FB" w:rsidP="008151F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823D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</w:t>
            </w:r>
            <w:r w:rsidR="001151F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  <w:r w:rsidR="008C23D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53.64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5D17EE61" w14:textId="49F2B3D3" w:rsidR="008151FB" w:rsidRPr="002445B0" w:rsidRDefault="008151FB" w:rsidP="008151F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</w:t>
            </w:r>
            <w:r w:rsidR="006E43E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  <w:r w:rsidR="00C702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967.55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A20DB3F" w14:textId="77777777" w:rsidR="008151FB" w:rsidRPr="006319E1" w:rsidRDefault="008151FB" w:rsidP="008151FB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629BD9B" w14:textId="7E89D06F" w:rsidR="00761490" w:rsidRDefault="00761490" w:rsidP="00E024B4">
      <w:pPr>
        <w:pStyle w:val="Body"/>
        <w:spacing w:line="259" w:lineRule="auto"/>
      </w:pPr>
    </w:p>
    <w:p w14:paraId="1C2CC71A" w14:textId="77777777" w:rsidR="00750FF0" w:rsidRDefault="00750FF0" w:rsidP="00E024B4">
      <w:pPr>
        <w:pStyle w:val="Body"/>
        <w:spacing w:line="259" w:lineRule="auto"/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750FF0" w:rsidRPr="006C52F1" w14:paraId="3A2CEF66" w14:textId="77777777" w:rsidTr="00E35F4C">
        <w:trPr>
          <w:trHeight w:val="557"/>
        </w:trPr>
        <w:tc>
          <w:tcPr>
            <w:tcW w:w="2331" w:type="dxa"/>
          </w:tcPr>
          <w:p w14:paraId="390056D6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lastRenderedPageBreak/>
              <w:t>Breakdown of Clerk Expenses</w:t>
            </w:r>
          </w:p>
        </w:tc>
        <w:tc>
          <w:tcPr>
            <w:tcW w:w="2380" w:type="dxa"/>
          </w:tcPr>
          <w:p w14:paraId="5D101653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4D354C09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10B2E5F7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750FF0" w:rsidRPr="006C52F1" w14:paraId="22D4F117" w14:textId="77777777" w:rsidTr="00203F7F">
        <w:tc>
          <w:tcPr>
            <w:tcW w:w="2331" w:type="dxa"/>
          </w:tcPr>
          <w:p w14:paraId="68E8FE82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4D78B4FE" w14:textId="7686BAC2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2AC4401A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45DBF864" w14:textId="0FA2235E" w:rsidR="00750FF0" w:rsidRPr="00E35F4C" w:rsidRDefault="00E35F4C" w:rsidP="00203F7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35F4C">
              <w:rPr>
                <w:rFonts w:ascii="Century Gothic" w:hAnsi="Century Gothic"/>
                <w:sz w:val="18"/>
                <w:szCs w:val="18"/>
              </w:rPr>
              <w:t>AGAR Printing £</w:t>
            </w:r>
            <w:r w:rsidR="00D57FBE" w:rsidRPr="00E35F4C">
              <w:rPr>
                <w:rFonts w:ascii="Century Gothic" w:hAnsi="Century Gothic"/>
                <w:sz w:val="18"/>
                <w:szCs w:val="18"/>
              </w:rPr>
              <w:t>11.40 +</w:t>
            </w:r>
            <w:proofErr w:type="spellStart"/>
            <w:r w:rsidRPr="00E35F4C">
              <w:rPr>
                <w:rFonts w:ascii="Century Gothic" w:hAnsi="Century Gothic"/>
                <w:sz w:val="18"/>
                <w:szCs w:val="18"/>
              </w:rPr>
              <w:t>Monthy</w:t>
            </w:r>
            <w:proofErr w:type="spellEnd"/>
            <w:r w:rsidRPr="00E35F4C">
              <w:rPr>
                <w:rFonts w:ascii="Century Gothic" w:hAnsi="Century Gothic"/>
                <w:sz w:val="18"/>
                <w:szCs w:val="18"/>
              </w:rPr>
              <w:t xml:space="preserve"> printing £</w:t>
            </w:r>
            <w:r w:rsidR="00D57FBE" w:rsidRPr="00E35F4C">
              <w:rPr>
                <w:rFonts w:ascii="Century Gothic" w:hAnsi="Century Gothic"/>
                <w:sz w:val="18"/>
                <w:szCs w:val="18"/>
              </w:rPr>
              <w:t>3.50</w:t>
            </w:r>
          </w:p>
        </w:tc>
      </w:tr>
      <w:tr w:rsidR="00750FF0" w:rsidRPr="006C52F1" w14:paraId="63665AB6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5E31D43F" w14:textId="77777777" w:rsidR="00750FF0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3078B259" w14:textId="7AD07B5A" w:rsidR="00750FF0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15EDC32" w14:textId="77777777" w:rsidR="00750FF0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4F32382A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17miles x2 0.46x34</w:t>
            </w:r>
          </w:p>
          <w:p w14:paraId="54A18078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52CA53EF" w14:textId="5F7D9217" w:rsidR="00750FF0" w:rsidRPr="006C52F1" w:rsidRDefault="00750FF0" w:rsidP="00203F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3702D795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03154E38" w14:textId="708B00F5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50FF0" w:rsidRPr="006C52F1" w14:paraId="69396186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68B2E3F0" w14:textId="3BA48A78" w:rsidR="00750FF0" w:rsidRPr="006C52F1" w:rsidRDefault="00A607AB" w:rsidP="00203F7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Postage</w:t>
            </w:r>
          </w:p>
        </w:tc>
        <w:tc>
          <w:tcPr>
            <w:tcW w:w="2380" w:type="dxa"/>
          </w:tcPr>
          <w:p w14:paraId="31DF6DA4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637E054B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49DEA7B" w14:textId="08B82AC8" w:rsidR="00750FF0" w:rsidRPr="006C52F1" w:rsidRDefault="004A172A" w:rsidP="00203F7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6.90</w:t>
            </w:r>
          </w:p>
        </w:tc>
      </w:tr>
      <w:tr w:rsidR="00750FF0" w:rsidRPr="006C52F1" w14:paraId="67184613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595F40CC" w14:textId="696B1F78" w:rsidR="00750FF0" w:rsidRPr="006C52F1" w:rsidRDefault="006E4F13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AVG Security for Laptop</w:t>
            </w:r>
          </w:p>
        </w:tc>
        <w:tc>
          <w:tcPr>
            <w:tcW w:w="2380" w:type="dxa"/>
          </w:tcPr>
          <w:p w14:paraId="3645BA43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2C076240" w14:textId="77777777" w:rsidR="00750FF0" w:rsidRPr="006C52F1" w:rsidRDefault="00750FF0" w:rsidP="00203F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3250F6C9" w14:textId="498B51F2" w:rsidR="00750FF0" w:rsidRPr="006C52F1" w:rsidRDefault="00750FF0" w:rsidP="00203F7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</w:t>
            </w:r>
            <w:r w:rsidR="006E4F13">
              <w:rPr>
                <w:rFonts w:ascii="Century Gothic" w:hAnsi="Century Gothic"/>
                <w:sz w:val="20"/>
                <w:szCs w:val="20"/>
              </w:rPr>
              <w:t>84.99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 </w:t>
            </w:r>
          </w:p>
        </w:tc>
      </w:tr>
      <w:tr w:rsidR="006E4F13" w:rsidRPr="006C52F1" w14:paraId="714FF8AD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51349D81" w14:textId="4E32995F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6A8B3A19" w14:textId="77777777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7A40C1EC" w14:textId="77777777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15C69B5" w14:textId="4082FA70" w:rsidR="006E4F13" w:rsidRDefault="006E4F13" w:rsidP="006E4F13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</w:t>
            </w:r>
            <w:r w:rsidR="00761D05">
              <w:rPr>
                <w:rFonts w:ascii="Century Gothic" w:hAnsi="Century Gothic"/>
                <w:sz w:val="20"/>
                <w:szCs w:val="20"/>
              </w:rPr>
              <w:t>£106.79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  </w:t>
            </w:r>
          </w:p>
        </w:tc>
      </w:tr>
      <w:tr w:rsidR="006E4F13" w:rsidRPr="006C52F1" w14:paraId="094E44E5" w14:textId="77777777" w:rsidTr="00203F7F">
        <w:trPr>
          <w:trHeight w:val="50"/>
        </w:trPr>
        <w:tc>
          <w:tcPr>
            <w:tcW w:w="2331" w:type="dxa"/>
            <w:vAlign w:val="bottom"/>
          </w:tcPr>
          <w:p w14:paraId="66C9077F" w14:textId="77777777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49318DA5" w14:textId="77777777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0D13CC1C" w14:textId="77777777" w:rsidR="006E4F13" w:rsidRPr="006C52F1" w:rsidRDefault="006E4F13" w:rsidP="006E4F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4B8A077E" w14:textId="77777777" w:rsidR="006E4F13" w:rsidRDefault="006E4F13" w:rsidP="006E4F1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1CE78E3" w14:textId="77777777" w:rsidR="00750FF0" w:rsidRDefault="00750FF0" w:rsidP="00E024B4">
      <w:pPr>
        <w:pStyle w:val="Body"/>
        <w:spacing w:line="259" w:lineRule="auto"/>
      </w:pPr>
    </w:p>
    <w:sectPr w:rsidR="00750FF0" w:rsidSect="00083AF1">
      <w:headerReference w:type="default" r:id="rId8"/>
      <w:footerReference w:type="default" r:id="rId9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0C660" w14:textId="77777777" w:rsidR="0076252E" w:rsidRDefault="0076252E">
      <w:r>
        <w:separator/>
      </w:r>
    </w:p>
  </w:endnote>
  <w:endnote w:type="continuationSeparator" w:id="0">
    <w:p w14:paraId="5E3FBB20" w14:textId="77777777" w:rsidR="0076252E" w:rsidRDefault="00762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BCE71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D6053" w14:textId="77777777" w:rsidR="0076252E" w:rsidRDefault="0076252E">
      <w:r>
        <w:separator/>
      </w:r>
    </w:p>
  </w:footnote>
  <w:footnote w:type="continuationSeparator" w:id="0">
    <w:p w14:paraId="52B4BE8E" w14:textId="77777777" w:rsidR="0076252E" w:rsidRDefault="00762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0ADA4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6828"/>
    <w:multiLevelType w:val="hybridMultilevel"/>
    <w:tmpl w:val="3BFA66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B916557"/>
    <w:multiLevelType w:val="hybridMultilevel"/>
    <w:tmpl w:val="71F67DA6"/>
    <w:lvl w:ilvl="0" w:tplc="FFFFFFFF">
      <w:start w:val="280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40" w:hanging="360"/>
      </w:pPr>
    </w:lvl>
    <w:lvl w:ilvl="2" w:tplc="FFFFFFFF" w:tentative="1">
      <w:start w:val="1"/>
      <w:numFmt w:val="lowerRoman"/>
      <w:lvlText w:val="%3."/>
      <w:lvlJc w:val="right"/>
      <w:pPr>
        <w:ind w:left="2960" w:hanging="180"/>
      </w:pPr>
    </w:lvl>
    <w:lvl w:ilvl="3" w:tplc="FFFFFFFF" w:tentative="1">
      <w:start w:val="1"/>
      <w:numFmt w:val="decimal"/>
      <w:lvlText w:val="%4."/>
      <w:lvlJc w:val="left"/>
      <w:pPr>
        <w:ind w:left="3680" w:hanging="360"/>
      </w:pPr>
    </w:lvl>
    <w:lvl w:ilvl="4" w:tplc="FFFFFFFF" w:tentative="1">
      <w:start w:val="1"/>
      <w:numFmt w:val="lowerLetter"/>
      <w:lvlText w:val="%5."/>
      <w:lvlJc w:val="left"/>
      <w:pPr>
        <w:ind w:left="4400" w:hanging="360"/>
      </w:pPr>
    </w:lvl>
    <w:lvl w:ilvl="5" w:tplc="FFFFFFFF" w:tentative="1">
      <w:start w:val="1"/>
      <w:numFmt w:val="lowerRoman"/>
      <w:lvlText w:val="%6."/>
      <w:lvlJc w:val="right"/>
      <w:pPr>
        <w:ind w:left="5120" w:hanging="180"/>
      </w:pPr>
    </w:lvl>
    <w:lvl w:ilvl="6" w:tplc="FFFFFFFF" w:tentative="1">
      <w:start w:val="1"/>
      <w:numFmt w:val="decimal"/>
      <w:lvlText w:val="%7."/>
      <w:lvlJc w:val="left"/>
      <w:pPr>
        <w:ind w:left="5840" w:hanging="360"/>
      </w:pPr>
    </w:lvl>
    <w:lvl w:ilvl="7" w:tplc="FFFFFFFF" w:tentative="1">
      <w:start w:val="1"/>
      <w:numFmt w:val="lowerLetter"/>
      <w:lvlText w:val="%8."/>
      <w:lvlJc w:val="left"/>
      <w:pPr>
        <w:ind w:left="6560" w:hanging="360"/>
      </w:pPr>
    </w:lvl>
    <w:lvl w:ilvl="8" w:tplc="FFFFFFFF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" w15:restartNumberingAfterBreak="0">
    <w:nsid w:val="0C3E6A0F"/>
    <w:multiLevelType w:val="hybridMultilevel"/>
    <w:tmpl w:val="E048D1E0"/>
    <w:lvl w:ilvl="0" w:tplc="376804F8">
      <w:start w:val="258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" w15:restartNumberingAfterBreak="0">
    <w:nsid w:val="12700CC6"/>
    <w:multiLevelType w:val="hybridMultilevel"/>
    <w:tmpl w:val="3AE6D260"/>
    <w:lvl w:ilvl="0" w:tplc="DB24A9F2">
      <w:start w:val="296"/>
      <w:numFmt w:val="bullet"/>
      <w:lvlText w:val=""/>
      <w:lvlJc w:val="left"/>
      <w:pPr>
        <w:ind w:left="1353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15477CCA"/>
    <w:multiLevelType w:val="hybridMultilevel"/>
    <w:tmpl w:val="76F408C2"/>
    <w:lvl w:ilvl="0" w:tplc="FFA4C66A">
      <w:start w:val="296"/>
      <w:numFmt w:val="bullet"/>
      <w:lvlText w:val=""/>
      <w:lvlJc w:val="left"/>
      <w:pPr>
        <w:ind w:left="1353" w:hanging="360"/>
      </w:pPr>
      <w:rPr>
        <w:rFonts w:ascii="Symbol" w:eastAsia="Arial Unicode MS" w:hAnsi="Symbol" w:cs="Arial Unicode MS" w:hint="default"/>
        <w:i/>
        <w:color w:val="FF0000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17B417C7"/>
    <w:multiLevelType w:val="hybridMultilevel"/>
    <w:tmpl w:val="57A85E18"/>
    <w:lvl w:ilvl="0" w:tplc="32F0A98E">
      <w:start w:val="29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8" w15:restartNumberingAfterBreak="0">
    <w:nsid w:val="17D27915"/>
    <w:multiLevelType w:val="hybridMultilevel"/>
    <w:tmpl w:val="8FD2FA34"/>
    <w:lvl w:ilvl="0" w:tplc="20FE2C16">
      <w:start w:val="240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9" w15:restartNumberingAfterBreak="0">
    <w:nsid w:val="193D70A6"/>
    <w:multiLevelType w:val="hybridMultilevel"/>
    <w:tmpl w:val="914C7D3E"/>
    <w:lvl w:ilvl="0" w:tplc="CF963CF2">
      <w:start w:val="21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0" w15:restartNumberingAfterBreak="0">
    <w:nsid w:val="22F076D8"/>
    <w:multiLevelType w:val="hybridMultilevel"/>
    <w:tmpl w:val="4CDC10E4"/>
    <w:lvl w:ilvl="0" w:tplc="764A6342">
      <w:start w:val="228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892E3E"/>
    <w:multiLevelType w:val="hybridMultilevel"/>
    <w:tmpl w:val="4E56B33E"/>
    <w:lvl w:ilvl="0" w:tplc="0DCA550E">
      <w:start w:val="286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A1305"/>
    <w:multiLevelType w:val="hybridMultilevel"/>
    <w:tmpl w:val="6FE646EA"/>
    <w:lvl w:ilvl="0" w:tplc="C2DADEA8">
      <w:start w:val="279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3" w15:restartNumberingAfterBreak="0">
    <w:nsid w:val="27E66B44"/>
    <w:multiLevelType w:val="hybridMultilevel"/>
    <w:tmpl w:val="37A87152"/>
    <w:lvl w:ilvl="0" w:tplc="A1E4370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922462C"/>
    <w:multiLevelType w:val="hybridMultilevel"/>
    <w:tmpl w:val="687A9418"/>
    <w:lvl w:ilvl="0" w:tplc="AFFE3FF0">
      <w:start w:val="289"/>
      <w:numFmt w:val="decimal"/>
      <w:lvlText w:val="%1."/>
      <w:lvlJc w:val="left"/>
      <w:pPr>
        <w:ind w:left="750" w:hanging="390"/>
      </w:pPr>
      <w:rPr>
        <w:rFonts w:hint="default"/>
        <w:b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A21E6"/>
    <w:multiLevelType w:val="hybridMultilevel"/>
    <w:tmpl w:val="4D40F53A"/>
    <w:lvl w:ilvl="0" w:tplc="80408B02">
      <w:start w:val="198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E32ECF"/>
    <w:multiLevelType w:val="hybridMultilevel"/>
    <w:tmpl w:val="8D42B00A"/>
    <w:lvl w:ilvl="0" w:tplc="FDC29E9E">
      <w:start w:val="246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955CC4"/>
    <w:multiLevelType w:val="hybridMultilevel"/>
    <w:tmpl w:val="3E964DA6"/>
    <w:lvl w:ilvl="0" w:tplc="9D985C88">
      <w:start w:val="29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62AA0"/>
    <w:multiLevelType w:val="hybridMultilevel"/>
    <w:tmpl w:val="B75AA102"/>
    <w:lvl w:ilvl="0" w:tplc="95CE8598">
      <w:start w:val="18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9" w15:restartNumberingAfterBreak="0">
    <w:nsid w:val="3B8C3B61"/>
    <w:multiLevelType w:val="hybridMultilevel"/>
    <w:tmpl w:val="937439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A7F6A"/>
    <w:multiLevelType w:val="hybridMultilevel"/>
    <w:tmpl w:val="41DAA30E"/>
    <w:lvl w:ilvl="0" w:tplc="3B104666">
      <w:start w:val="285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225E5C"/>
    <w:multiLevelType w:val="hybridMultilevel"/>
    <w:tmpl w:val="3E3038AC"/>
    <w:lvl w:ilvl="0" w:tplc="21AC0FFA">
      <w:start w:val="196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9E7575"/>
    <w:multiLevelType w:val="hybridMultilevel"/>
    <w:tmpl w:val="AAF64814"/>
    <w:lvl w:ilvl="0" w:tplc="6B1A22B4">
      <w:start w:val="286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4D865F6"/>
    <w:multiLevelType w:val="hybridMultilevel"/>
    <w:tmpl w:val="A7AC1E58"/>
    <w:lvl w:ilvl="0" w:tplc="2B76ABC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333" w:hanging="360"/>
      </w:pPr>
    </w:lvl>
    <w:lvl w:ilvl="2" w:tplc="0809001B" w:tentative="1">
      <w:start w:val="1"/>
      <w:numFmt w:val="lowerRoman"/>
      <w:lvlText w:val="%3."/>
      <w:lvlJc w:val="right"/>
      <w:pPr>
        <w:ind w:left="6053" w:hanging="180"/>
      </w:pPr>
    </w:lvl>
    <w:lvl w:ilvl="3" w:tplc="0809000F" w:tentative="1">
      <w:start w:val="1"/>
      <w:numFmt w:val="decimal"/>
      <w:lvlText w:val="%4."/>
      <w:lvlJc w:val="left"/>
      <w:pPr>
        <w:ind w:left="6773" w:hanging="360"/>
      </w:pPr>
    </w:lvl>
    <w:lvl w:ilvl="4" w:tplc="08090019" w:tentative="1">
      <w:start w:val="1"/>
      <w:numFmt w:val="lowerLetter"/>
      <w:lvlText w:val="%5."/>
      <w:lvlJc w:val="left"/>
      <w:pPr>
        <w:ind w:left="7493" w:hanging="360"/>
      </w:pPr>
    </w:lvl>
    <w:lvl w:ilvl="5" w:tplc="0809001B" w:tentative="1">
      <w:start w:val="1"/>
      <w:numFmt w:val="lowerRoman"/>
      <w:lvlText w:val="%6."/>
      <w:lvlJc w:val="right"/>
      <w:pPr>
        <w:ind w:left="8213" w:hanging="180"/>
      </w:pPr>
    </w:lvl>
    <w:lvl w:ilvl="6" w:tplc="0809000F" w:tentative="1">
      <w:start w:val="1"/>
      <w:numFmt w:val="decimal"/>
      <w:lvlText w:val="%7."/>
      <w:lvlJc w:val="left"/>
      <w:pPr>
        <w:ind w:left="8933" w:hanging="360"/>
      </w:pPr>
    </w:lvl>
    <w:lvl w:ilvl="7" w:tplc="08090019" w:tentative="1">
      <w:start w:val="1"/>
      <w:numFmt w:val="lowerLetter"/>
      <w:lvlText w:val="%8."/>
      <w:lvlJc w:val="left"/>
      <w:pPr>
        <w:ind w:left="9653" w:hanging="360"/>
      </w:pPr>
    </w:lvl>
    <w:lvl w:ilvl="8" w:tplc="080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24" w15:restartNumberingAfterBreak="0">
    <w:nsid w:val="452E3E6B"/>
    <w:multiLevelType w:val="hybridMultilevel"/>
    <w:tmpl w:val="C5C0C9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5" w15:restartNumberingAfterBreak="0">
    <w:nsid w:val="47A00EC1"/>
    <w:multiLevelType w:val="hybridMultilevel"/>
    <w:tmpl w:val="CCFC899A"/>
    <w:lvl w:ilvl="0" w:tplc="BAC0D090">
      <w:start w:val="293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F1196D"/>
    <w:multiLevelType w:val="hybridMultilevel"/>
    <w:tmpl w:val="9C864224"/>
    <w:lvl w:ilvl="0" w:tplc="929AB648">
      <w:start w:val="223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7" w15:restartNumberingAfterBreak="0">
    <w:nsid w:val="48FA65CA"/>
    <w:multiLevelType w:val="hybridMultilevel"/>
    <w:tmpl w:val="BDFE4A36"/>
    <w:lvl w:ilvl="0" w:tplc="575A6F06">
      <w:start w:val="18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B3D3376"/>
    <w:multiLevelType w:val="hybridMultilevel"/>
    <w:tmpl w:val="A95E185C"/>
    <w:lvl w:ilvl="0" w:tplc="468243B4">
      <w:start w:val="224"/>
      <w:numFmt w:val="decimal"/>
      <w:lvlText w:val="%1."/>
      <w:lvlJc w:val="left"/>
      <w:pPr>
        <w:ind w:left="1940" w:hanging="39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630" w:hanging="360"/>
      </w:pPr>
    </w:lvl>
    <w:lvl w:ilvl="2" w:tplc="0809001B" w:tentative="1">
      <w:start w:val="1"/>
      <w:numFmt w:val="lowerRoman"/>
      <w:lvlText w:val="%3."/>
      <w:lvlJc w:val="right"/>
      <w:pPr>
        <w:ind w:left="3350" w:hanging="180"/>
      </w:pPr>
    </w:lvl>
    <w:lvl w:ilvl="3" w:tplc="0809000F" w:tentative="1">
      <w:start w:val="1"/>
      <w:numFmt w:val="decimal"/>
      <w:lvlText w:val="%4."/>
      <w:lvlJc w:val="left"/>
      <w:pPr>
        <w:ind w:left="4070" w:hanging="360"/>
      </w:pPr>
    </w:lvl>
    <w:lvl w:ilvl="4" w:tplc="08090019" w:tentative="1">
      <w:start w:val="1"/>
      <w:numFmt w:val="lowerLetter"/>
      <w:lvlText w:val="%5."/>
      <w:lvlJc w:val="left"/>
      <w:pPr>
        <w:ind w:left="4790" w:hanging="360"/>
      </w:pPr>
    </w:lvl>
    <w:lvl w:ilvl="5" w:tplc="0809001B" w:tentative="1">
      <w:start w:val="1"/>
      <w:numFmt w:val="lowerRoman"/>
      <w:lvlText w:val="%6."/>
      <w:lvlJc w:val="right"/>
      <w:pPr>
        <w:ind w:left="5510" w:hanging="180"/>
      </w:pPr>
    </w:lvl>
    <w:lvl w:ilvl="6" w:tplc="0809000F" w:tentative="1">
      <w:start w:val="1"/>
      <w:numFmt w:val="decimal"/>
      <w:lvlText w:val="%7."/>
      <w:lvlJc w:val="left"/>
      <w:pPr>
        <w:ind w:left="6230" w:hanging="360"/>
      </w:pPr>
    </w:lvl>
    <w:lvl w:ilvl="7" w:tplc="08090019" w:tentative="1">
      <w:start w:val="1"/>
      <w:numFmt w:val="lowerLetter"/>
      <w:lvlText w:val="%8."/>
      <w:lvlJc w:val="left"/>
      <w:pPr>
        <w:ind w:left="6950" w:hanging="360"/>
      </w:pPr>
    </w:lvl>
    <w:lvl w:ilvl="8" w:tplc="0809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29" w15:restartNumberingAfterBreak="0">
    <w:nsid w:val="4DC42059"/>
    <w:multiLevelType w:val="hybridMultilevel"/>
    <w:tmpl w:val="65700408"/>
    <w:lvl w:ilvl="0" w:tplc="0809000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1" w:hanging="360"/>
      </w:pPr>
      <w:rPr>
        <w:rFonts w:ascii="Wingdings" w:hAnsi="Wingdings" w:hint="default"/>
      </w:rPr>
    </w:lvl>
  </w:abstractNum>
  <w:abstractNum w:abstractNumId="30" w15:restartNumberingAfterBreak="0">
    <w:nsid w:val="506B6137"/>
    <w:multiLevelType w:val="hybridMultilevel"/>
    <w:tmpl w:val="1A2A304E"/>
    <w:lvl w:ilvl="0" w:tplc="394A4DD4">
      <w:start w:val="222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1" w15:restartNumberingAfterBreak="0">
    <w:nsid w:val="540B76D9"/>
    <w:multiLevelType w:val="hybridMultilevel"/>
    <w:tmpl w:val="BE044758"/>
    <w:lvl w:ilvl="0" w:tplc="037E52D8">
      <w:start w:val="289"/>
      <w:numFmt w:val="decimal"/>
      <w:lvlText w:val="%1."/>
      <w:lvlJc w:val="left"/>
      <w:pPr>
        <w:ind w:left="750" w:hanging="390"/>
      </w:pPr>
      <w:rPr>
        <w:rFonts w:hint="default"/>
        <w:b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231671"/>
    <w:multiLevelType w:val="hybridMultilevel"/>
    <w:tmpl w:val="2B140A36"/>
    <w:lvl w:ilvl="0" w:tplc="887C8A74">
      <w:start w:val="293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25260C"/>
    <w:multiLevelType w:val="hybridMultilevel"/>
    <w:tmpl w:val="3B86CF0E"/>
    <w:lvl w:ilvl="0" w:tplc="F75E95B8">
      <w:start w:val="293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4F1F9F"/>
    <w:multiLevelType w:val="hybridMultilevel"/>
    <w:tmpl w:val="71F67DA6"/>
    <w:lvl w:ilvl="0" w:tplc="C83061A6">
      <w:start w:val="280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5" w15:restartNumberingAfterBreak="0">
    <w:nsid w:val="5ECD222E"/>
    <w:multiLevelType w:val="hybridMultilevel"/>
    <w:tmpl w:val="248086FC"/>
    <w:lvl w:ilvl="0" w:tplc="E7B21EC8">
      <w:start w:val="29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8268BD"/>
    <w:multiLevelType w:val="hybridMultilevel"/>
    <w:tmpl w:val="98DEEED0"/>
    <w:lvl w:ilvl="0" w:tplc="AB7088DA">
      <w:start w:val="210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5717E1E"/>
    <w:multiLevelType w:val="hybridMultilevel"/>
    <w:tmpl w:val="A038F37A"/>
    <w:lvl w:ilvl="0" w:tplc="850EE50C">
      <w:start w:val="29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8D4E9E"/>
    <w:multiLevelType w:val="hybridMultilevel"/>
    <w:tmpl w:val="C9404B36"/>
    <w:lvl w:ilvl="0" w:tplc="E822227C">
      <w:start w:val="205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9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6DF17910"/>
    <w:multiLevelType w:val="hybridMultilevel"/>
    <w:tmpl w:val="E84AFBDA"/>
    <w:lvl w:ilvl="0" w:tplc="70EC7F44">
      <w:start w:val="1"/>
      <w:numFmt w:val="upperLetter"/>
      <w:lvlText w:val="%1)"/>
      <w:lvlJc w:val="left"/>
      <w:pPr>
        <w:ind w:left="1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42" w15:restartNumberingAfterBreak="0">
    <w:nsid w:val="70885884"/>
    <w:multiLevelType w:val="hybridMultilevel"/>
    <w:tmpl w:val="8F4A7470"/>
    <w:lvl w:ilvl="0" w:tplc="75A8372A">
      <w:start w:val="191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3" w15:restartNumberingAfterBreak="0">
    <w:nsid w:val="70AA71D8"/>
    <w:multiLevelType w:val="hybridMultilevel"/>
    <w:tmpl w:val="FCAE3240"/>
    <w:lvl w:ilvl="0" w:tplc="DA8AA09C">
      <w:start w:val="183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10F161E"/>
    <w:multiLevelType w:val="hybridMultilevel"/>
    <w:tmpl w:val="ADF650A0"/>
    <w:lvl w:ilvl="0" w:tplc="2D86E13E">
      <w:start w:val="288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523157"/>
    <w:multiLevelType w:val="hybridMultilevel"/>
    <w:tmpl w:val="3D8A370E"/>
    <w:lvl w:ilvl="0" w:tplc="75E65DEA">
      <w:start w:val="2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5F24A6"/>
    <w:multiLevelType w:val="hybridMultilevel"/>
    <w:tmpl w:val="4258B392"/>
    <w:lvl w:ilvl="0" w:tplc="5DF4ACAE">
      <w:start w:val="263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5A21495"/>
    <w:multiLevelType w:val="hybridMultilevel"/>
    <w:tmpl w:val="83CC87FA"/>
    <w:lvl w:ilvl="0" w:tplc="CC7678B0">
      <w:start w:val="288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C27794"/>
    <w:multiLevelType w:val="hybridMultilevel"/>
    <w:tmpl w:val="A0C05D6A"/>
    <w:lvl w:ilvl="0" w:tplc="4F528138">
      <w:start w:val="2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536DA1"/>
    <w:multiLevelType w:val="hybridMultilevel"/>
    <w:tmpl w:val="69F43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020397">
    <w:abstractNumId w:val="40"/>
  </w:num>
  <w:num w:numId="2" w16cid:durableId="573203071">
    <w:abstractNumId w:val="39"/>
  </w:num>
  <w:num w:numId="3" w16cid:durableId="922683520">
    <w:abstractNumId w:val="1"/>
  </w:num>
  <w:num w:numId="4" w16cid:durableId="48849996">
    <w:abstractNumId w:val="7"/>
  </w:num>
  <w:num w:numId="5" w16cid:durableId="1538467987">
    <w:abstractNumId w:val="41"/>
  </w:num>
  <w:num w:numId="6" w16cid:durableId="1711107717">
    <w:abstractNumId w:val="27"/>
  </w:num>
  <w:num w:numId="7" w16cid:durableId="1514222283">
    <w:abstractNumId w:val="18"/>
  </w:num>
  <w:num w:numId="8" w16cid:durableId="1034425721">
    <w:abstractNumId w:val="43"/>
  </w:num>
  <w:num w:numId="9" w16cid:durableId="1441416357">
    <w:abstractNumId w:val="42"/>
  </w:num>
  <w:num w:numId="10" w16cid:durableId="1458450601">
    <w:abstractNumId w:val="21"/>
  </w:num>
  <w:num w:numId="11" w16cid:durableId="643854565">
    <w:abstractNumId w:val="15"/>
  </w:num>
  <w:num w:numId="12" w16cid:durableId="416678400">
    <w:abstractNumId w:val="38"/>
  </w:num>
  <w:num w:numId="13" w16cid:durableId="152836322">
    <w:abstractNumId w:val="36"/>
  </w:num>
  <w:num w:numId="14" w16cid:durableId="1133184">
    <w:abstractNumId w:val="9"/>
  </w:num>
  <w:num w:numId="15" w16cid:durableId="1722946499">
    <w:abstractNumId w:val="24"/>
  </w:num>
  <w:num w:numId="16" w16cid:durableId="2013794676">
    <w:abstractNumId w:val="13"/>
  </w:num>
  <w:num w:numId="17" w16cid:durableId="751585316">
    <w:abstractNumId w:val="29"/>
  </w:num>
  <w:num w:numId="18" w16cid:durableId="1954825924">
    <w:abstractNumId w:val="49"/>
  </w:num>
  <w:num w:numId="19" w16cid:durableId="116606384">
    <w:abstractNumId w:val="19"/>
  </w:num>
  <w:num w:numId="20" w16cid:durableId="1166827686">
    <w:abstractNumId w:val="30"/>
  </w:num>
  <w:num w:numId="21" w16cid:durableId="1441341710">
    <w:abstractNumId w:val="26"/>
  </w:num>
  <w:num w:numId="22" w16cid:durableId="367141673">
    <w:abstractNumId w:val="28"/>
  </w:num>
  <w:num w:numId="23" w16cid:durableId="965697700">
    <w:abstractNumId w:val="10"/>
  </w:num>
  <w:num w:numId="24" w16cid:durableId="985090533">
    <w:abstractNumId w:val="8"/>
  </w:num>
  <w:num w:numId="25" w16cid:durableId="1047921369">
    <w:abstractNumId w:val="16"/>
  </w:num>
  <w:num w:numId="26" w16cid:durableId="1996759032">
    <w:abstractNumId w:val="3"/>
  </w:num>
  <w:num w:numId="27" w16cid:durableId="769198187">
    <w:abstractNumId w:val="46"/>
  </w:num>
  <w:num w:numId="28" w16cid:durableId="1079868283">
    <w:abstractNumId w:val="12"/>
  </w:num>
  <w:num w:numId="29" w16cid:durableId="475492268">
    <w:abstractNumId w:val="34"/>
  </w:num>
  <w:num w:numId="30" w16cid:durableId="638072093">
    <w:abstractNumId w:val="23"/>
  </w:num>
  <w:num w:numId="31" w16cid:durableId="8334803">
    <w:abstractNumId w:val="2"/>
  </w:num>
  <w:num w:numId="32" w16cid:durableId="235865601">
    <w:abstractNumId w:val="0"/>
  </w:num>
  <w:num w:numId="33" w16cid:durableId="604773271">
    <w:abstractNumId w:val="20"/>
  </w:num>
  <w:num w:numId="34" w16cid:durableId="140856039">
    <w:abstractNumId w:val="22"/>
  </w:num>
  <w:num w:numId="35" w16cid:durableId="2054888729">
    <w:abstractNumId w:val="11"/>
  </w:num>
  <w:num w:numId="36" w16cid:durableId="935359251">
    <w:abstractNumId w:val="47"/>
  </w:num>
  <w:num w:numId="37" w16cid:durableId="757794723">
    <w:abstractNumId w:val="44"/>
  </w:num>
  <w:num w:numId="38" w16cid:durableId="1582986824">
    <w:abstractNumId w:val="31"/>
  </w:num>
  <w:num w:numId="39" w16cid:durableId="769814333">
    <w:abstractNumId w:val="14"/>
  </w:num>
  <w:num w:numId="40" w16cid:durableId="1396124372">
    <w:abstractNumId w:val="37"/>
  </w:num>
  <w:num w:numId="41" w16cid:durableId="1312054090">
    <w:abstractNumId w:val="33"/>
  </w:num>
  <w:num w:numId="42" w16cid:durableId="754790327">
    <w:abstractNumId w:val="32"/>
  </w:num>
  <w:num w:numId="43" w16cid:durableId="212351056">
    <w:abstractNumId w:val="6"/>
  </w:num>
  <w:num w:numId="44" w16cid:durableId="1157845646">
    <w:abstractNumId w:val="25"/>
  </w:num>
  <w:num w:numId="45" w16cid:durableId="823660629">
    <w:abstractNumId w:val="17"/>
  </w:num>
  <w:num w:numId="46" w16cid:durableId="109475811">
    <w:abstractNumId w:val="5"/>
  </w:num>
  <w:num w:numId="47" w16cid:durableId="2089419831">
    <w:abstractNumId w:val="4"/>
  </w:num>
  <w:num w:numId="48" w16cid:durableId="546340655">
    <w:abstractNumId w:val="35"/>
  </w:num>
  <w:num w:numId="49" w16cid:durableId="1073965985">
    <w:abstractNumId w:val="45"/>
  </w:num>
  <w:num w:numId="50" w16cid:durableId="1305815019">
    <w:abstractNumId w:val="4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7A"/>
    <w:rsid w:val="00005074"/>
    <w:rsid w:val="00006208"/>
    <w:rsid w:val="000113DC"/>
    <w:rsid w:val="00011411"/>
    <w:rsid w:val="00014674"/>
    <w:rsid w:val="00014C00"/>
    <w:rsid w:val="000156D5"/>
    <w:rsid w:val="00016D9D"/>
    <w:rsid w:val="00016F47"/>
    <w:rsid w:val="00017AD2"/>
    <w:rsid w:val="00023C1D"/>
    <w:rsid w:val="00024B57"/>
    <w:rsid w:val="00025916"/>
    <w:rsid w:val="00026F1D"/>
    <w:rsid w:val="00027D45"/>
    <w:rsid w:val="00033C81"/>
    <w:rsid w:val="00033F88"/>
    <w:rsid w:val="0003608F"/>
    <w:rsid w:val="000363AE"/>
    <w:rsid w:val="00040868"/>
    <w:rsid w:val="00040EA3"/>
    <w:rsid w:val="000418DE"/>
    <w:rsid w:val="00041DAF"/>
    <w:rsid w:val="00043E31"/>
    <w:rsid w:val="00045C52"/>
    <w:rsid w:val="00046AA2"/>
    <w:rsid w:val="00046E92"/>
    <w:rsid w:val="000519CC"/>
    <w:rsid w:val="00053651"/>
    <w:rsid w:val="00054199"/>
    <w:rsid w:val="00057717"/>
    <w:rsid w:val="00060B36"/>
    <w:rsid w:val="00061D11"/>
    <w:rsid w:val="00063401"/>
    <w:rsid w:val="00063FD5"/>
    <w:rsid w:val="0006411A"/>
    <w:rsid w:val="000648B4"/>
    <w:rsid w:val="0006577D"/>
    <w:rsid w:val="00066894"/>
    <w:rsid w:val="00067C5B"/>
    <w:rsid w:val="00067F36"/>
    <w:rsid w:val="0007091C"/>
    <w:rsid w:val="00073981"/>
    <w:rsid w:val="00073EB3"/>
    <w:rsid w:val="00076A28"/>
    <w:rsid w:val="0007722A"/>
    <w:rsid w:val="000778BC"/>
    <w:rsid w:val="00077987"/>
    <w:rsid w:val="00081AD1"/>
    <w:rsid w:val="00082E0C"/>
    <w:rsid w:val="00083AF1"/>
    <w:rsid w:val="00086194"/>
    <w:rsid w:val="00086481"/>
    <w:rsid w:val="000900E5"/>
    <w:rsid w:val="00091902"/>
    <w:rsid w:val="00091CE2"/>
    <w:rsid w:val="0009281D"/>
    <w:rsid w:val="00092854"/>
    <w:rsid w:val="000944ED"/>
    <w:rsid w:val="000949EA"/>
    <w:rsid w:val="000950A5"/>
    <w:rsid w:val="00096673"/>
    <w:rsid w:val="00096861"/>
    <w:rsid w:val="00097748"/>
    <w:rsid w:val="000A16C5"/>
    <w:rsid w:val="000A181C"/>
    <w:rsid w:val="000A1931"/>
    <w:rsid w:val="000A45CE"/>
    <w:rsid w:val="000B03C6"/>
    <w:rsid w:val="000B16BB"/>
    <w:rsid w:val="000B1DB2"/>
    <w:rsid w:val="000B434F"/>
    <w:rsid w:val="000B629B"/>
    <w:rsid w:val="000B66A3"/>
    <w:rsid w:val="000B71EA"/>
    <w:rsid w:val="000C2D06"/>
    <w:rsid w:val="000C3F52"/>
    <w:rsid w:val="000C4999"/>
    <w:rsid w:val="000C6C99"/>
    <w:rsid w:val="000C79C5"/>
    <w:rsid w:val="000D02CB"/>
    <w:rsid w:val="000D0C98"/>
    <w:rsid w:val="000D2ADF"/>
    <w:rsid w:val="000D2E10"/>
    <w:rsid w:val="000D3002"/>
    <w:rsid w:val="000D6BB2"/>
    <w:rsid w:val="000D7055"/>
    <w:rsid w:val="000D7937"/>
    <w:rsid w:val="000D7E52"/>
    <w:rsid w:val="000E1C94"/>
    <w:rsid w:val="000E4763"/>
    <w:rsid w:val="000E5731"/>
    <w:rsid w:val="000E6D4A"/>
    <w:rsid w:val="000F0519"/>
    <w:rsid w:val="000F08B7"/>
    <w:rsid w:val="000F0F11"/>
    <w:rsid w:val="000F1CE6"/>
    <w:rsid w:val="000F2F63"/>
    <w:rsid w:val="000F353D"/>
    <w:rsid w:val="000F4180"/>
    <w:rsid w:val="000F4319"/>
    <w:rsid w:val="000F6862"/>
    <w:rsid w:val="000F71FE"/>
    <w:rsid w:val="000F73E1"/>
    <w:rsid w:val="00103DCB"/>
    <w:rsid w:val="0010412A"/>
    <w:rsid w:val="001048F7"/>
    <w:rsid w:val="001125DF"/>
    <w:rsid w:val="001126C2"/>
    <w:rsid w:val="00113374"/>
    <w:rsid w:val="0011473B"/>
    <w:rsid w:val="001151F9"/>
    <w:rsid w:val="00115A01"/>
    <w:rsid w:val="0012286B"/>
    <w:rsid w:val="0012453F"/>
    <w:rsid w:val="001264A8"/>
    <w:rsid w:val="0012651E"/>
    <w:rsid w:val="0012732C"/>
    <w:rsid w:val="001333E7"/>
    <w:rsid w:val="00133682"/>
    <w:rsid w:val="001349E4"/>
    <w:rsid w:val="00136D9D"/>
    <w:rsid w:val="00136F9E"/>
    <w:rsid w:val="00141648"/>
    <w:rsid w:val="00141778"/>
    <w:rsid w:val="00141785"/>
    <w:rsid w:val="0014259B"/>
    <w:rsid w:val="00154DCE"/>
    <w:rsid w:val="00155C89"/>
    <w:rsid w:val="0016267E"/>
    <w:rsid w:val="00164A33"/>
    <w:rsid w:val="00167BEF"/>
    <w:rsid w:val="0017081D"/>
    <w:rsid w:val="00174096"/>
    <w:rsid w:val="00174DB8"/>
    <w:rsid w:val="0017535F"/>
    <w:rsid w:val="001840E0"/>
    <w:rsid w:val="00186B86"/>
    <w:rsid w:val="0019003A"/>
    <w:rsid w:val="00195591"/>
    <w:rsid w:val="00195CE5"/>
    <w:rsid w:val="001A0386"/>
    <w:rsid w:val="001A05CC"/>
    <w:rsid w:val="001A2EF7"/>
    <w:rsid w:val="001A31BD"/>
    <w:rsid w:val="001A5821"/>
    <w:rsid w:val="001B1FA3"/>
    <w:rsid w:val="001B24E7"/>
    <w:rsid w:val="001B7877"/>
    <w:rsid w:val="001C3940"/>
    <w:rsid w:val="001C5682"/>
    <w:rsid w:val="001C7761"/>
    <w:rsid w:val="001D002F"/>
    <w:rsid w:val="001D0BF4"/>
    <w:rsid w:val="001D0F93"/>
    <w:rsid w:val="001D12F6"/>
    <w:rsid w:val="001D1830"/>
    <w:rsid w:val="001D2344"/>
    <w:rsid w:val="001D5AD6"/>
    <w:rsid w:val="001D5D9C"/>
    <w:rsid w:val="001E0398"/>
    <w:rsid w:val="001E0AE0"/>
    <w:rsid w:val="001E0B55"/>
    <w:rsid w:val="001E1DF7"/>
    <w:rsid w:val="001E2179"/>
    <w:rsid w:val="001E3C89"/>
    <w:rsid w:val="001E3C9F"/>
    <w:rsid w:val="001E658E"/>
    <w:rsid w:val="001E6595"/>
    <w:rsid w:val="001E6BF3"/>
    <w:rsid w:val="001F08FF"/>
    <w:rsid w:val="001F5E38"/>
    <w:rsid w:val="001F768D"/>
    <w:rsid w:val="002013C5"/>
    <w:rsid w:val="00203043"/>
    <w:rsid w:val="002032C9"/>
    <w:rsid w:val="00203A0E"/>
    <w:rsid w:val="00204B6F"/>
    <w:rsid w:val="00212172"/>
    <w:rsid w:val="0021540E"/>
    <w:rsid w:val="00215FD9"/>
    <w:rsid w:val="00221244"/>
    <w:rsid w:val="002236FF"/>
    <w:rsid w:val="002255B9"/>
    <w:rsid w:val="00226A94"/>
    <w:rsid w:val="0022727D"/>
    <w:rsid w:val="002308DF"/>
    <w:rsid w:val="0023170A"/>
    <w:rsid w:val="00231F95"/>
    <w:rsid w:val="002326B1"/>
    <w:rsid w:val="0023435B"/>
    <w:rsid w:val="002356F1"/>
    <w:rsid w:val="0023609E"/>
    <w:rsid w:val="002362EC"/>
    <w:rsid w:val="00240076"/>
    <w:rsid w:val="002402DF"/>
    <w:rsid w:val="0024285E"/>
    <w:rsid w:val="00244971"/>
    <w:rsid w:val="002457E3"/>
    <w:rsid w:val="002479CE"/>
    <w:rsid w:val="0025148B"/>
    <w:rsid w:val="00252F50"/>
    <w:rsid w:val="002536A3"/>
    <w:rsid w:val="0025459A"/>
    <w:rsid w:val="00254A60"/>
    <w:rsid w:val="00255FB6"/>
    <w:rsid w:val="00256D6A"/>
    <w:rsid w:val="00261B09"/>
    <w:rsid w:val="00261D54"/>
    <w:rsid w:val="00262917"/>
    <w:rsid w:val="00265EBC"/>
    <w:rsid w:val="00265F5E"/>
    <w:rsid w:val="0026744B"/>
    <w:rsid w:val="0027160C"/>
    <w:rsid w:val="00272373"/>
    <w:rsid w:val="002736FF"/>
    <w:rsid w:val="00275D83"/>
    <w:rsid w:val="00276F36"/>
    <w:rsid w:val="00283EE6"/>
    <w:rsid w:val="00283F43"/>
    <w:rsid w:val="00284B1F"/>
    <w:rsid w:val="002869E1"/>
    <w:rsid w:val="00287F3F"/>
    <w:rsid w:val="002906C4"/>
    <w:rsid w:val="002914C1"/>
    <w:rsid w:val="00293205"/>
    <w:rsid w:val="00294B7F"/>
    <w:rsid w:val="002A0421"/>
    <w:rsid w:val="002A30E4"/>
    <w:rsid w:val="002A774E"/>
    <w:rsid w:val="002B0F21"/>
    <w:rsid w:val="002B212D"/>
    <w:rsid w:val="002B3CFC"/>
    <w:rsid w:val="002B499E"/>
    <w:rsid w:val="002B5BED"/>
    <w:rsid w:val="002B600A"/>
    <w:rsid w:val="002B7183"/>
    <w:rsid w:val="002B75E9"/>
    <w:rsid w:val="002C1893"/>
    <w:rsid w:val="002C2AAF"/>
    <w:rsid w:val="002C3ECC"/>
    <w:rsid w:val="002C71A2"/>
    <w:rsid w:val="002D00EF"/>
    <w:rsid w:val="002D13A6"/>
    <w:rsid w:val="002D2A18"/>
    <w:rsid w:val="002D41B5"/>
    <w:rsid w:val="002D41D3"/>
    <w:rsid w:val="002D5B34"/>
    <w:rsid w:val="002D66C5"/>
    <w:rsid w:val="002D7801"/>
    <w:rsid w:val="002E00FB"/>
    <w:rsid w:val="002E077A"/>
    <w:rsid w:val="002E1F9A"/>
    <w:rsid w:val="002E2B6A"/>
    <w:rsid w:val="002E3128"/>
    <w:rsid w:val="002E39F6"/>
    <w:rsid w:val="002E3A0B"/>
    <w:rsid w:val="002E4CAA"/>
    <w:rsid w:val="002E62CA"/>
    <w:rsid w:val="002E72DF"/>
    <w:rsid w:val="002F032D"/>
    <w:rsid w:val="002F2F42"/>
    <w:rsid w:val="002F3A3D"/>
    <w:rsid w:val="002F5034"/>
    <w:rsid w:val="00302427"/>
    <w:rsid w:val="00302DB6"/>
    <w:rsid w:val="00304105"/>
    <w:rsid w:val="00304832"/>
    <w:rsid w:val="0030502F"/>
    <w:rsid w:val="00306AC6"/>
    <w:rsid w:val="00306C59"/>
    <w:rsid w:val="0031047E"/>
    <w:rsid w:val="0031057B"/>
    <w:rsid w:val="00310BC5"/>
    <w:rsid w:val="003125CE"/>
    <w:rsid w:val="0031452B"/>
    <w:rsid w:val="00314AAE"/>
    <w:rsid w:val="00315FE5"/>
    <w:rsid w:val="00316196"/>
    <w:rsid w:val="00320978"/>
    <w:rsid w:val="00320F41"/>
    <w:rsid w:val="00321225"/>
    <w:rsid w:val="00322D40"/>
    <w:rsid w:val="003262A8"/>
    <w:rsid w:val="00326A07"/>
    <w:rsid w:val="00326F8E"/>
    <w:rsid w:val="003276B1"/>
    <w:rsid w:val="00330F75"/>
    <w:rsid w:val="00333613"/>
    <w:rsid w:val="00333F8F"/>
    <w:rsid w:val="003439CA"/>
    <w:rsid w:val="0034543F"/>
    <w:rsid w:val="00346731"/>
    <w:rsid w:val="0034772D"/>
    <w:rsid w:val="003477E2"/>
    <w:rsid w:val="003509A0"/>
    <w:rsid w:val="00350B50"/>
    <w:rsid w:val="00351116"/>
    <w:rsid w:val="003526FA"/>
    <w:rsid w:val="00352EF3"/>
    <w:rsid w:val="00355062"/>
    <w:rsid w:val="00355B85"/>
    <w:rsid w:val="003567D7"/>
    <w:rsid w:val="00356C5A"/>
    <w:rsid w:val="00357D10"/>
    <w:rsid w:val="003604EA"/>
    <w:rsid w:val="00362E04"/>
    <w:rsid w:val="0036419A"/>
    <w:rsid w:val="003647F1"/>
    <w:rsid w:val="0036567E"/>
    <w:rsid w:val="003665ED"/>
    <w:rsid w:val="00372D5B"/>
    <w:rsid w:val="00373EC0"/>
    <w:rsid w:val="00374468"/>
    <w:rsid w:val="00374CE2"/>
    <w:rsid w:val="00377D55"/>
    <w:rsid w:val="0038051B"/>
    <w:rsid w:val="00380D4A"/>
    <w:rsid w:val="0038131B"/>
    <w:rsid w:val="003817F0"/>
    <w:rsid w:val="0038234F"/>
    <w:rsid w:val="00382AC1"/>
    <w:rsid w:val="003832E2"/>
    <w:rsid w:val="003835A1"/>
    <w:rsid w:val="003921FD"/>
    <w:rsid w:val="003935D9"/>
    <w:rsid w:val="00394359"/>
    <w:rsid w:val="00396B65"/>
    <w:rsid w:val="00396C5F"/>
    <w:rsid w:val="003A1243"/>
    <w:rsid w:val="003A4C78"/>
    <w:rsid w:val="003A61E1"/>
    <w:rsid w:val="003A6F78"/>
    <w:rsid w:val="003B064F"/>
    <w:rsid w:val="003B2880"/>
    <w:rsid w:val="003B3446"/>
    <w:rsid w:val="003B391C"/>
    <w:rsid w:val="003B3A34"/>
    <w:rsid w:val="003B43AD"/>
    <w:rsid w:val="003B514C"/>
    <w:rsid w:val="003B57A9"/>
    <w:rsid w:val="003B6292"/>
    <w:rsid w:val="003B7CE0"/>
    <w:rsid w:val="003C2020"/>
    <w:rsid w:val="003C2524"/>
    <w:rsid w:val="003C2ECF"/>
    <w:rsid w:val="003C4E4B"/>
    <w:rsid w:val="003C5705"/>
    <w:rsid w:val="003C5B99"/>
    <w:rsid w:val="003C6330"/>
    <w:rsid w:val="003C6CD3"/>
    <w:rsid w:val="003C6DDD"/>
    <w:rsid w:val="003D16FE"/>
    <w:rsid w:val="003E016A"/>
    <w:rsid w:val="003E3071"/>
    <w:rsid w:val="003E4047"/>
    <w:rsid w:val="003E42A0"/>
    <w:rsid w:val="003E66A1"/>
    <w:rsid w:val="003E7360"/>
    <w:rsid w:val="003E7422"/>
    <w:rsid w:val="003F0788"/>
    <w:rsid w:val="003F14A9"/>
    <w:rsid w:val="003F2097"/>
    <w:rsid w:val="003F63BE"/>
    <w:rsid w:val="003F7510"/>
    <w:rsid w:val="00400808"/>
    <w:rsid w:val="00402B07"/>
    <w:rsid w:val="004037E5"/>
    <w:rsid w:val="00405B33"/>
    <w:rsid w:val="004060A9"/>
    <w:rsid w:val="004061B7"/>
    <w:rsid w:val="00406559"/>
    <w:rsid w:val="0040695B"/>
    <w:rsid w:val="0041020C"/>
    <w:rsid w:val="004141A3"/>
    <w:rsid w:val="00414CB5"/>
    <w:rsid w:val="00416AA8"/>
    <w:rsid w:val="00416E63"/>
    <w:rsid w:val="004170FA"/>
    <w:rsid w:val="00417205"/>
    <w:rsid w:val="00417586"/>
    <w:rsid w:val="0042116F"/>
    <w:rsid w:val="00421439"/>
    <w:rsid w:val="00422D6B"/>
    <w:rsid w:val="004239F2"/>
    <w:rsid w:val="00426412"/>
    <w:rsid w:val="004277D8"/>
    <w:rsid w:val="004278F2"/>
    <w:rsid w:val="00430148"/>
    <w:rsid w:val="004319A6"/>
    <w:rsid w:val="00432D81"/>
    <w:rsid w:val="00433370"/>
    <w:rsid w:val="00434BC7"/>
    <w:rsid w:val="00435167"/>
    <w:rsid w:val="0044066B"/>
    <w:rsid w:val="00442715"/>
    <w:rsid w:val="00443B0E"/>
    <w:rsid w:val="00443B76"/>
    <w:rsid w:val="00443EEC"/>
    <w:rsid w:val="00447BD6"/>
    <w:rsid w:val="00450CE6"/>
    <w:rsid w:val="00452903"/>
    <w:rsid w:val="0045369F"/>
    <w:rsid w:val="00454684"/>
    <w:rsid w:val="00457314"/>
    <w:rsid w:val="0046081A"/>
    <w:rsid w:val="00462E53"/>
    <w:rsid w:val="0046447D"/>
    <w:rsid w:val="00464A57"/>
    <w:rsid w:val="00465D22"/>
    <w:rsid w:val="0046626C"/>
    <w:rsid w:val="004672B5"/>
    <w:rsid w:val="00470351"/>
    <w:rsid w:val="00472203"/>
    <w:rsid w:val="00473F60"/>
    <w:rsid w:val="00474B4B"/>
    <w:rsid w:val="00474C74"/>
    <w:rsid w:val="00476469"/>
    <w:rsid w:val="00481C26"/>
    <w:rsid w:val="00483C27"/>
    <w:rsid w:val="00485235"/>
    <w:rsid w:val="0048659B"/>
    <w:rsid w:val="00486A17"/>
    <w:rsid w:val="004876CC"/>
    <w:rsid w:val="00487B65"/>
    <w:rsid w:val="004905A0"/>
    <w:rsid w:val="0049079B"/>
    <w:rsid w:val="00493E67"/>
    <w:rsid w:val="004955A5"/>
    <w:rsid w:val="004956D3"/>
    <w:rsid w:val="00495924"/>
    <w:rsid w:val="00496000"/>
    <w:rsid w:val="00496144"/>
    <w:rsid w:val="00496BA9"/>
    <w:rsid w:val="004A0E54"/>
    <w:rsid w:val="004A172A"/>
    <w:rsid w:val="004A2EEF"/>
    <w:rsid w:val="004A47FC"/>
    <w:rsid w:val="004A5FFB"/>
    <w:rsid w:val="004A6921"/>
    <w:rsid w:val="004A7D7D"/>
    <w:rsid w:val="004B006C"/>
    <w:rsid w:val="004B0492"/>
    <w:rsid w:val="004B45E8"/>
    <w:rsid w:val="004B493E"/>
    <w:rsid w:val="004B4CC8"/>
    <w:rsid w:val="004B5BC7"/>
    <w:rsid w:val="004B5D73"/>
    <w:rsid w:val="004C0985"/>
    <w:rsid w:val="004C28ED"/>
    <w:rsid w:val="004C2BB0"/>
    <w:rsid w:val="004D043D"/>
    <w:rsid w:val="004D17CE"/>
    <w:rsid w:val="004D3015"/>
    <w:rsid w:val="004D3392"/>
    <w:rsid w:val="004D673C"/>
    <w:rsid w:val="004E1CE2"/>
    <w:rsid w:val="004E4821"/>
    <w:rsid w:val="004E4F39"/>
    <w:rsid w:val="004F1377"/>
    <w:rsid w:val="004F2ADC"/>
    <w:rsid w:val="004F5EB7"/>
    <w:rsid w:val="004F626C"/>
    <w:rsid w:val="004F77A3"/>
    <w:rsid w:val="005017FB"/>
    <w:rsid w:val="00501D0F"/>
    <w:rsid w:val="0050239A"/>
    <w:rsid w:val="0050274A"/>
    <w:rsid w:val="00503CB2"/>
    <w:rsid w:val="0050501A"/>
    <w:rsid w:val="0050586B"/>
    <w:rsid w:val="00506870"/>
    <w:rsid w:val="00510A18"/>
    <w:rsid w:val="005111D3"/>
    <w:rsid w:val="00511E79"/>
    <w:rsid w:val="00512138"/>
    <w:rsid w:val="005130A0"/>
    <w:rsid w:val="0051400E"/>
    <w:rsid w:val="00514929"/>
    <w:rsid w:val="005160DC"/>
    <w:rsid w:val="00516319"/>
    <w:rsid w:val="0051695F"/>
    <w:rsid w:val="00516EA4"/>
    <w:rsid w:val="00517F69"/>
    <w:rsid w:val="00520C6B"/>
    <w:rsid w:val="00521C02"/>
    <w:rsid w:val="00522E90"/>
    <w:rsid w:val="00523267"/>
    <w:rsid w:val="0052599F"/>
    <w:rsid w:val="005261C9"/>
    <w:rsid w:val="005271A4"/>
    <w:rsid w:val="00531037"/>
    <w:rsid w:val="0053154A"/>
    <w:rsid w:val="00533A63"/>
    <w:rsid w:val="00535732"/>
    <w:rsid w:val="00535A75"/>
    <w:rsid w:val="00536FE4"/>
    <w:rsid w:val="005414B8"/>
    <w:rsid w:val="00542BEE"/>
    <w:rsid w:val="00543C67"/>
    <w:rsid w:val="00543D08"/>
    <w:rsid w:val="005459F1"/>
    <w:rsid w:val="005465B5"/>
    <w:rsid w:val="00550560"/>
    <w:rsid w:val="00550A2D"/>
    <w:rsid w:val="00550C44"/>
    <w:rsid w:val="005525EF"/>
    <w:rsid w:val="00556A05"/>
    <w:rsid w:val="00557955"/>
    <w:rsid w:val="00560B66"/>
    <w:rsid w:val="00560D79"/>
    <w:rsid w:val="00562404"/>
    <w:rsid w:val="0056402F"/>
    <w:rsid w:val="005650CD"/>
    <w:rsid w:val="00567F3B"/>
    <w:rsid w:val="00571808"/>
    <w:rsid w:val="00573E5D"/>
    <w:rsid w:val="00580218"/>
    <w:rsid w:val="0058116B"/>
    <w:rsid w:val="00581DD5"/>
    <w:rsid w:val="005830BA"/>
    <w:rsid w:val="00585D73"/>
    <w:rsid w:val="00592CB4"/>
    <w:rsid w:val="00595042"/>
    <w:rsid w:val="005A106E"/>
    <w:rsid w:val="005A2EB8"/>
    <w:rsid w:val="005A3127"/>
    <w:rsid w:val="005A39AD"/>
    <w:rsid w:val="005A4BA6"/>
    <w:rsid w:val="005B039D"/>
    <w:rsid w:val="005B1090"/>
    <w:rsid w:val="005B1902"/>
    <w:rsid w:val="005B26C6"/>
    <w:rsid w:val="005B373C"/>
    <w:rsid w:val="005B5085"/>
    <w:rsid w:val="005B542E"/>
    <w:rsid w:val="005B5A62"/>
    <w:rsid w:val="005B5CF9"/>
    <w:rsid w:val="005B5E0C"/>
    <w:rsid w:val="005B61C5"/>
    <w:rsid w:val="005B6A6F"/>
    <w:rsid w:val="005B74EB"/>
    <w:rsid w:val="005B7AF0"/>
    <w:rsid w:val="005C1589"/>
    <w:rsid w:val="005C15C8"/>
    <w:rsid w:val="005C22AB"/>
    <w:rsid w:val="005C51DD"/>
    <w:rsid w:val="005C7D99"/>
    <w:rsid w:val="005D0EF2"/>
    <w:rsid w:val="005D0F9D"/>
    <w:rsid w:val="005D1EC2"/>
    <w:rsid w:val="005D2AD2"/>
    <w:rsid w:val="005D2CB8"/>
    <w:rsid w:val="005D33B8"/>
    <w:rsid w:val="005D58A2"/>
    <w:rsid w:val="005D65D5"/>
    <w:rsid w:val="005D67E4"/>
    <w:rsid w:val="005D6A43"/>
    <w:rsid w:val="005D7751"/>
    <w:rsid w:val="005D7FC4"/>
    <w:rsid w:val="005E0A31"/>
    <w:rsid w:val="005E3091"/>
    <w:rsid w:val="005E3505"/>
    <w:rsid w:val="005E3646"/>
    <w:rsid w:val="005E43F0"/>
    <w:rsid w:val="005E58A2"/>
    <w:rsid w:val="005E6FA8"/>
    <w:rsid w:val="005E70C4"/>
    <w:rsid w:val="005F0E10"/>
    <w:rsid w:val="005F29AC"/>
    <w:rsid w:val="005F49A2"/>
    <w:rsid w:val="005F710D"/>
    <w:rsid w:val="005F73D4"/>
    <w:rsid w:val="0060105A"/>
    <w:rsid w:val="00601946"/>
    <w:rsid w:val="006019E7"/>
    <w:rsid w:val="00603C8E"/>
    <w:rsid w:val="00606473"/>
    <w:rsid w:val="00606D95"/>
    <w:rsid w:val="00612E0D"/>
    <w:rsid w:val="00615FB3"/>
    <w:rsid w:val="00617660"/>
    <w:rsid w:val="00622633"/>
    <w:rsid w:val="00625D57"/>
    <w:rsid w:val="00633C5F"/>
    <w:rsid w:val="006352F2"/>
    <w:rsid w:val="00635897"/>
    <w:rsid w:val="00637133"/>
    <w:rsid w:val="006405D7"/>
    <w:rsid w:val="00643124"/>
    <w:rsid w:val="00643AD4"/>
    <w:rsid w:val="00643EE2"/>
    <w:rsid w:val="0064520E"/>
    <w:rsid w:val="00645510"/>
    <w:rsid w:val="006459CF"/>
    <w:rsid w:val="00646124"/>
    <w:rsid w:val="006470DE"/>
    <w:rsid w:val="00647191"/>
    <w:rsid w:val="006517E7"/>
    <w:rsid w:val="00654A1C"/>
    <w:rsid w:val="00655CF0"/>
    <w:rsid w:val="006566C6"/>
    <w:rsid w:val="006567F1"/>
    <w:rsid w:val="0066164E"/>
    <w:rsid w:val="00662103"/>
    <w:rsid w:val="00662E93"/>
    <w:rsid w:val="00663A61"/>
    <w:rsid w:val="00667324"/>
    <w:rsid w:val="0067265D"/>
    <w:rsid w:val="00675ECC"/>
    <w:rsid w:val="0067793F"/>
    <w:rsid w:val="0068238E"/>
    <w:rsid w:val="006827F9"/>
    <w:rsid w:val="006833FD"/>
    <w:rsid w:val="00683E40"/>
    <w:rsid w:val="00685A1A"/>
    <w:rsid w:val="00687622"/>
    <w:rsid w:val="00691C0C"/>
    <w:rsid w:val="00692CE9"/>
    <w:rsid w:val="00694FC2"/>
    <w:rsid w:val="00696CC0"/>
    <w:rsid w:val="00697164"/>
    <w:rsid w:val="006978CB"/>
    <w:rsid w:val="006A16CA"/>
    <w:rsid w:val="006A18FF"/>
    <w:rsid w:val="006A1B8E"/>
    <w:rsid w:val="006A1E00"/>
    <w:rsid w:val="006A21F3"/>
    <w:rsid w:val="006B2C15"/>
    <w:rsid w:val="006B2F1A"/>
    <w:rsid w:val="006B4038"/>
    <w:rsid w:val="006B42C9"/>
    <w:rsid w:val="006B52FB"/>
    <w:rsid w:val="006C0275"/>
    <w:rsid w:val="006C1E8D"/>
    <w:rsid w:val="006C2F5B"/>
    <w:rsid w:val="006C3372"/>
    <w:rsid w:val="006C4CA5"/>
    <w:rsid w:val="006C52F1"/>
    <w:rsid w:val="006D01B4"/>
    <w:rsid w:val="006D13E3"/>
    <w:rsid w:val="006D4337"/>
    <w:rsid w:val="006D7E87"/>
    <w:rsid w:val="006E1AC6"/>
    <w:rsid w:val="006E2B2B"/>
    <w:rsid w:val="006E43B0"/>
    <w:rsid w:val="006E43E4"/>
    <w:rsid w:val="006E4F13"/>
    <w:rsid w:val="006E57EF"/>
    <w:rsid w:val="006E5C55"/>
    <w:rsid w:val="006E7E9C"/>
    <w:rsid w:val="006F2903"/>
    <w:rsid w:val="006F34F1"/>
    <w:rsid w:val="006F42B5"/>
    <w:rsid w:val="006F5901"/>
    <w:rsid w:val="006F6AAB"/>
    <w:rsid w:val="00702E47"/>
    <w:rsid w:val="00703A68"/>
    <w:rsid w:val="00703C44"/>
    <w:rsid w:val="00703CE5"/>
    <w:rsid w:val="0070426F"/>
    <w:rsid w:val="00705148"/>
    <w:rsid w:val="0070584E"/>
    <w:rsid w:val="007104AA"/>
    <w:rsid w:val="00710E0B"/>
    <w:rsid w:val="007110BD"/>
    <w:rsid w:val="0071168F"/>
    <w:rsid w:val="0071470D"/>
    <w:rsid w:val="00714B32"/>
    <w:rsid w:val="00714C09"/>
    <w:rsid w:val="00716943"/>
    <w:rsid w:val="00717FBB"/>
    <w:rsid w:val="00720443"/>
    <w:rsid w:val="007223F3"/>
    <w:rsid w:val="00723364"/>
    <w:rsid w:val="00724A1F"/>
    <w:rsid w:val="00724D41"/>
    <w:rsid w:val="00725A41"/>
    <w:rsid w:val="007261A2"/>
    <w:rsid w:val="007304D8"/>
    <w:rsid w:val="00730586"/>
    <w:rsid w:val="00733BCE"/>
    <w:rsid w:val="00733C46"/>
    <w:rsid w:val="00733F9E"/>
    <w:rsid w:val="0073727F"/>
    <w:rsid w:val="00744A46"/>
    <w:rsid w:val="00750FF0"/>
    <w:rsid w:val="00751D25"/>
    <w:rsid w:val="0075326A"/>
    <w:rsid w:val="00753798"/>
    <w:rsid w:val="00753B0E"/>
    <w:rsid w:val="007548BA"/>
    <w:rsid w:val="0075734F"/>
    <w:rsid w:val="00760039"/>
    <w:rsid w:val="00760172"/>
    <w:rsid w:val="007611AC"/>
    <w:rsid w:val="00761315"/>
    <w:rsid w:val="00761490"/>
    <w:rsid w:val="00761D05"/>
    <w:rsid w:val="0076252E"/>
    <w:rsid w:val="00762972"/>
    <w:rsid w:val="007633ED"/>
    <w:rsid w:val="00763F74"/>
    <w:rsid w:val="0076631C"/>
    <w:rsid w:val="007673A5"/>
    <w:rsid w:val="00767663"/>
    <w:rsid w:val="0077380B"/>
    <w:rsid w:val="007753D4"/>
    <w:rsid w:val="00775C1B"/>
    <w:rsid w:val="007760AE"/>
    <w:rsid w:val="007769FB"/>
    <w:rsid w:val="00780F4D"/>
    <w:rsid w:val="00781004"/>
    <w:rsid w:val="007859C4"/>
    <w:rsid w:val="007924CC"/>
    <w:rsid w:val="00792D06"/>
    <w:rsid w:val="007931A2"/>
    <w:rsid w:val="00793635"/>
    <w:rsid w:val="00794717"/>
    <w:rsid w:val="00795AA2"/>
    <w:rsid w:val="007A04FA"/>
    <w:rsid w:val="007A1165"/>
    <w:rsid w:val="007A272E"/>
    <w:rsid w:val="007A2A63"/>
    <w:rsid w:val="007A449D"/>
    <w:rsid w:val="007A4E50"/>
    <w:rsid w:val="007A608B"/>
    <w:rsid w:val="007A6B12"/>
    <w:rsid w:val="007A7AD0"/>
    <w:rsid w:val="007A7DF3"/>
    <w:rsid w:val="007B11D0"/>
    <w:rsid w:val="007B209B"/>
    <w:rsid w:val="007B2F7E"/>
    <w:rsid w:val="007B33BC"/>
    <w:rsid w:val="007B350C"/>
    <w:rsid w:val="007B4889"/>
    <w:rsid w:val="007B5A28"/>
    <w:rsid w:val="007C11FB"/>
    <w:rsid w:val="007C1788"/>
    <w:rsid w:val="007C4292"/>
    <w:rsid w:val="007C6585"/>
    <w:rsid w:val="007C6DFD"/>
    <w:rsid w:val="007D11E8"/>
    <w:rsid w:val="007D2836"/>
    <w:rsid w:val="007D3B5D"/>
    <w:rsid w:val="007D6C19"/>
    <w:rsid w:val="007D7062"/>
    <w:rsid w:val="007E07B7"/>
    <w:rsid w:val="007E1B1F"/>
    <w:rsid w:val="007E4EE2"/>
    <w:rsid w:val="007E5472"/>
    <w:rsid w:val="007E7948"/>
    <w:rsid w:val="007F487A"/>
    <w:rsid w:val="00814030"/>
    <w:rsid w:val="00814383"/>
    <w:rsid w:val="008151FB"/>
    <w:rsid w:val="00815BE6"/>
    <w:rsid w:val="008170AB"/>
    <w:rsid w:val="0082013C"/>
    <w:rsid w:val="00820D5D"/>
    <w:rsid w:val="0082629B"/>
    <w:rsid w:val="00826D50"/>
    <w:rsid w:val="008270A2"/>
    <w:rsid w:val="00830C6C"/>
    <w:rsid w:val="00831D45"/>
    <w:rsid w:val="00831EC0"/>
    <w:rsid w:val="00834A71"/>
    <w:rsid w:val="0083617C"/>
    <w:rsid w:val="008408BA"/>
    <w:rsid w:val="008425B3"/>
    <w:rsid w:val="008441C2"/>
    <w:rsid w:val="00844731"/>
    <w:rsid w:val="00844A3E"/>
    <w:rsid w:val="0084543F"/>
    <w:rsid w:val="008460DB"/>
    <w:rsid w:val="008479AC"/>
    <w:rsid w:val="00850529"/>
    <w:rsid w:val="0085169C"/>
    <w:rsid w:val="0085255D"/>
    <w:rsid w:val="008530AE"/>
    <w:rsid w:val="00853885"/>
    <w:rsid w:val="00853F67"/>
    <w:rsid w:val="00855D08"/>
    <w:rsid w:val="00857496"/>
    <w:rsid w:val="0085783C"/>
    <w:rsid w:val="008617EC"/>
    <w:rsid w:val="00862C34"/>
    <w:rsid w:val="00862F8B"/>
    <w:rsid w:val="00864C22"/>
    <w:rsid w:val="00867734"/>
    <w:rsid w:val="00871B9D"/>
    <w:rsid w:val="00871D05"/>
    <w:rsid w:val="00872ED7"/>
    <w:rsid w:val="008738A3"/>
    <w:rsid w:val="0087440A"/>
    <w:rsid w:val="00874459"/>
    <w:rsid w:val="00876B02"/>
    <w:rsid w:val="00880595"/>
    <w:rsid w:val="00880864"/>
    <w:rsid w:val="008823DA"/>
    <w:rsid w:val="00883307"/>
    <w:rsid w:val="00883CC6"/>
    <w:rsid w:val="00885B5E"/>
    <w:rsid w:val="008870F3"/>
    <w:rsid w:val="00891A3A"/>
    <w:rsid w:val="00893B25"/>
    <w:rsid w:val="00893BF8"/>
    <w:rsid w:val="008956F8"/>
    <w:rsid w:val="00896A78"/>
    <w:rsid w:val="00897418"/>
    <w:rsid w:val="00897667"/>
    <w:rsid w:val="008A0182"/>
    <w:rsid w:val="008A060F"/>
    <w:rsid w:val="008A1B31"/>
    <w:rsid w:val="008A31F7"/>
    <w:rsid w:val="008A43BB"/>
    <w:rsid w:val="008A491A"/>
    <w:rsid w:val="008B0D42"/>
    <w:rsid w:val="008B42D2"/>
    <w:rsid w:val="008B7976"/>
    <w:rsid w:val="008B7F64"/>
    <w:rsid w:val="008C00CF"/>
    <w:rsid w:val="008C0AA0"/>
    <w:rsid w:val="008C11FE"/>
    <w:rsid w:val="008C13BB"/>
    <w:rsid w:val="008C21C9"/>
    <w:rsid w:val="008C23D6"/>
    <w:rsid w:val="008C307D"/>
    <w:rsid w:val="008C4B9A"/>
    <w:rsid w:val="008C4E7D"/>
    <w:rsid w:val="008D2564"/>
    <w:rsid w:val="008D3EE4"/>
    <w:rsid w:val="008D4F52"/>
    <w:rsid w:val="008D5044"/>
    <w:rsid w:val="008D59DC"/>
    <w:rsid w:val="008E293E"/>
    <w:rsid w:val="008E3169"/>
    <w:rsid w:val="008E413A"/>
    <w:rsid w:val="008E4270"/>
    <w:rsid w:val="008E46B5"/>
    <w:rsid w:val="008E62B0"/>
    <w:rsid w:val="008E6ACF"/>
    <w:rsid w:val="008E702F"/>
    <w:rsid w:val="008E7564"/>
    <w:rsid w:val="008E7A5B"/>
    <w:rsid w:val="008F0068"/>
    <w:rsid w:val="008F1F5F"/>
    <w:rsid w:val="008F24F2"/>
    <w:rsid w:val="008F46E1"/>
    <w:rsid w:val="008F7B05"/>
    <w:rsid w:val="008F7E86"/>
    <w:rsid w:val="008F7ECC"/>
    <w:rsid w:val="00900717"/>
    <w:rsid w:val="00902DCC"/>
    <w:rsid w:val="00903138"/>
    <w:rsid w:val="00903335"/>
    <w:rsid w:val="009058C6"/>
    <w:rsid w:val="00905AFD"/>
    <w:rsid w:val="00906562"/>
    <w:rsid w:val="00906981"/>
    <w:rsid w:val="00907920"/>
    <w:rsid w:val="009109C9"/>
    <w:rsid w:val="00914D94"/>
    <w:rsid w:val="00914FA1"/>
    <w:rsid w:val="00916B54"/>
    <w:rsid w:val="00916FF0"/>
    <w:rsid w:val="00917F8C"/>
    <w:rsid w:val="00921498"/>
    <w:rsid w:val="00925EF3"/>
    <w:rsid w:val="00926AD7"/>
    <w:rsid w:val="00927E0B"/>
    <w:rsid w:val="00930AC6"/>
    <w:rsid w:val="00931705"/>
    <w:rsid w:val="00932AE0"/>
    <w:rsid w:val="00934CF7"/>
    <w:rsid w:val="009354A0"/>
    <w:rsid w:val="009407A0"/>
    <w:rsid w:val="009421C5"/>
    <w:rsid w:val="00942DEF"/>
    <w:rsid w:val="00943492"/>
    <w:rsid w:val="00943EE8"/>
    <w:rsid w:val="00944623"/>
    <w:rsid w:val="00946E94"/>
    <w:rsid w:val="0095377E"/>
    <w:rsid w:val="009546DE"/>
    <w:rsid w:val="009560FE"/>
    <w:rsid w:val="009568C5"/>
    <w:rsid w:val="0095731F"/>
    <w:rsid w:val="00962064"/>
    <w:rsid w:val="0096297A"/>
    <w:rsid w:val="00965318"/>
    <w:rsid w:val="00965A78"/>
    <w:rsid w:val="00966A2C"/>
    <w:rsid w:val="00970033"/>
    <w:rsid w:val="00970592"/>
    <w:rsid w:val="009725EF"/>
    <w:rsid w:val="0097265C"/>
    <w:rsid w:val="00972691"/>
    <w:rsid w:val="00973570"/>
    <w:rsid w:val="009775A2"/>
    <w:rsid w:val="00980918"/>
    <w:rsid w:val="00980E4F"/>
    <w:rsid w:val="00981AFC"/>
    <w:rsid w:val="00981B67"/>
    <w:rsid w:val="00982D76"/>
    <w:rsid w:val="00983159"/>
    <w:rsid w:val="00983255"/>
    <w:rsid w:val="0098353C"/>
    <w:rsid w:val="00986AFA"/>
    <w:rsid w:val="009938C3"/>
    <w:rsid w:val="00995A97"/>
    <w:rsid w:val="009A2C4A"/>
    <w:rsid w:val="009A32EA"/>
    <w:rsid w:val="009A37E8"/>
    <w:rsid w:val="009A4B20"/>
    <w:rsid w:val="009A777F"/>
    <w:rsid w:val="009B0D79"/>
    <w:rsid w:val="009B2601"/>
    <w:rsid w:val="009B370B"/>
    <w:rsid w:val="009B3E77"/>
    <w:rsid w:val="009B4774"/>
    <w:rsid w:val="009B5895"/>
    <w:rsid w:val="009B6704"/>
    <w:rsid w:val="009B75AD"/>
    <w:rsid w:val="009C1A58"/>
    <w:rsid w:val="009C26EC"/>
    <w:rsid w:val="009C4F05"/>
    <w:rsid w:val="009C54D1"/>
    <w:rsid w:val="009C57CB"/>
    <w:rsid w:val="009D15CE"/>
    <w:rsid w:val="009D1F00"/>
    <w:rsid w:val="009D1FDE"/>
    <w:rsid w:val="009D23FF"/>
    <w:rsid w:val="009D3C38"/>
    <w:rsid w:val="009D51FE"/>
    <w:rsid w:val="009D5625"/>
    <w:rsid w:val="009E2B53"/>
    <w:rsid w:val="009E6BCD"/>
    <w:rsid w:val="009F00FD"/>
    <w:rsid w:val="009F07FD"/>
    <w:rsid w:val="009F0BED"/>
    <w:rsid w:val="009F1A50"/>
    <w:rsid w:val="009F332D"/>
    <w:rsid w:val="009F3BF6"/>
    <w:rsid w:val="009F3D35"/>
    <w:rsid w:val="009F5D61"/>
    <w:rsid w:val="00A003C8"/>
    <w:rsid w:val="00A02FDB"/>
    <w:rsid w:val="00A11539"/>
    <w:rsid w:val="00A120FE"/>
    <w:rsid w:val="00A13B91"/>
    <w:rsid w:val="00A16C82"/>
    <w:rsid w:val="00A24F61"/>
    <w:rsid w:val="00A27685"/>
    <w:rsid w:val="00A300D3"/>
    <w:rsid w:val="00A3031B"/>
    <w:rsid w:val="00A310D7"/>
    <w:rsid w:val="00A3277F"/>
    <w:rsid w:val="00A32D40"/>
    <w:rsid w:val="00A33E2D"/>
    <w:rsid w:val="00A34684"/>
    <w:rsid w:val="00A372D2"/>
    <w:rsid w:val="00A37D58"/>
    <w:rsid w:val="00A40209"/>
    <w:rsid w:val="00A40743"/>
    <w:rsid w:val="00A40AC5"/>
    <w:rsid w:val="00A42F38"/>
    <w:rsid w:val="00A43095"/>
    <w:rsid w:val="00A4683A"/>
    <w:rsid w:val="00A52D32"/>
    <w:rsid w:val="00A52ED3"/>
    <w:rsid w:val="00A5427B"/>
    <w:rsid w:val="00A56AD3"/>
    <w:rsid w:val="00A56B00"/>
    <w:rsid w:val="00A57953"/>
    <w:rsid w:val="00A6020A"/>
    <w:rsid w:val="00A6067A"/>
    <w:rsid w:val="00A607AB"/>
    <w:rsid w:val="00A619C2"/>
    <w:rsid w:val="00A6497C"/>
    <w:rsid w:val="00A6599C"/>
    <w:rsid w:val="00A67726"/>
    <w:rsid w:val="00A67B73"/>
    <w:rsid w:val="00A71103"/>
    <w:rsid w:val="00A714F2"/>
    <w:rsid w:val="00A7247C"/>
    <w:rsid w:val="00A72FAF"/>
    <w:rsid w:val="00A737FD"/>
    <w:rsid w:val="00A746BF"/>
    <w:rsid w:val="00A75D5F"/>
    <w:rsid w:val="00A75DDE"/>
    <w:rsid w:val="00A76C93"/>
    <w:rsid w:val="00A80050"/>
    <w:rsid w:val="00A8215D"/>
    <w:rsid w:val="00A84FDF"/>
    <w:rsid w:val="00A85300"/>
    <w:rsid w:val="00A86F07"/>
    <w:rsid w:val="00A9436C"/>
    <w:rsid w:val="00A97859"/>
    <w:rsid w:val="00A978D7"/>
    <w:rsid w:val="00A97C9F"/>
    <w:rsid w:val="00AA0F86"/>
    <w:rsid w:val="00AA6947"/>
    <w:rsid w:val="00AA6A61"/>
    <w:rsid w:val="00AA7D1D"/>
    <w:rsid w:val="00AB03B9"/>
    <w:rsid w:val="00AB0492"/>
    <w:rsid w:val="00AB0719"/>
    <w:rsid w:val="00AB0EB8"/>
    <w:rsid w:val="00AB2760"/>
    <w:rsid w:val="00AB4F28"/>
    <w:rsid w:val="00AB55B4"/>
    <w:rsid w:val="00AB61B2"/>
    <w:rsid w:val="00AB6548"/>
    <w:rsid w:val="00AB7724"/>
    <w:rsid w:val="00AC44C9"/>
    <w:rsid w:val="00AC7EBC"/>
    <w:rsid w:val="00AD076A"/>
    <w:rsid w:val="00AD295A"/>
    <w:rsid w:val="00AD4887"/>
    <w:rsid w:val="00AD53D5"/>
    <w:rsid w:val="00AD7144"/>
    <w:rsid w:val="00AD79ED"/>
    <w:rsid w:val="00AE0096"/>
    <w:rsid w:val="00AE43FC"/>
    <w:rsid w:val="00AE579B"/>
    <w:rsid w:val="00AE5C2F"/>
    <w:rsid w:val="00AF35B4"/>
    <w:rsid w:val="00AF4C0D"/>
    <w:rsid w:val="00AF5B87"/>
    <w:rsid w:val="00AF5EE9"/>
    <w:rsid w:val="00B004C2"/>
    <w:rsid w:val="00B02084"/>
    <w:rsid w:val="00B06B73"/>
    <w:rsid w:val="00B10216"/>
    <w:rsid w:val="00B11920"/>
    <w:rsid w:val="00B122E6"/>
    <w:rsid w:val="00B125B5"/>
    <w:rsid w:val="00B13C9B"/>
    <w:rsid w:val="00B14DFB"/>
    <w:rsid w:val="00B17080"/>
    <w:rsid w:val="00B21DAE"/>
    <w:rsid w:val="00B2559E"/>
    <w:rsid w:val="00B256B6"/>
    <w:rsid w:val="00B25FD8"/>
    <w:rsid w:val="00B260E8"/>
    <w:rsid w:val="00B270D4"/>
    <w:rsid w:val="00B2736C"/>
    <w:rsid w:val="00B27C7A"/>
    <w:rsid w:val="00B30782"/>
    <w:rsid w:val="00B31322"/>
    <w:rsid w:val="00B32239"/>
    <w:rsid w:val="00B32E8B"/>
    <w:rsid w:val="00B373C7"/>
    <w:rsid w:val="00B42324"/>
    <w:rsid w:val="00B42845"/>
    <w:rsid w:val="00B42912"/>
    <w:rsid w:val="00B43214"/>
    <w:rsid w:val="00B44420"/>
    <w:rsid w:val="00B447DC"/>
    <w:rsid w:val="00B45F82"/>
    <w:rsid w:val="00B47800"/>
    <w:rsid w:val="00B5172A"/>
    <w:rsid w:val="00B53489"/>
    <w:rsid w:val="00B53A9E"/>
    <w:rsid w:val="00B5402D"/>
    <w:rsid w:val="00B55163"/>
    <w:rsid w:val="00B55279"/>
    <w:rsid w:val="00B56258"/>
    <w:rsid w:val="00B56E5D"/>
    <w:rsid w:val="00B577D1"/>
    <w:rsid w:val="00B63056"/>
    <w:rsid w:val="00B65EAF"/>
    <w:rsid w:val="00B67578"/>
    <w:rsid w:val="00B7087A"/>
    <w:rsid w:val="00B7236E"/>
    <w:rsid w:val="00B73D4C"/>
    <w:rsid w:val="00B73F9E"/>
    <w:rsid w:val="00B764B4"/>
    <w:rsid w:val="00B80832"/>
    <w:rsid w:val="00B81BD1"/>
    <w:rsid w:val="00B81D61"/>
    <w:rsid w:val="00B83871"/>
    <w:rsid w:val="00B84F66"/>
    <w:rsid w:val="00B85C08"/>
    <w:rsid w:val="00B86DB9"/>
    <w:rsid w:val="00B876E9"/>
    <w:rsid w:val="00B87DD2"/>
    <w:rsid w:val="00B93755"/>
    <w:rsid w:val="00B94946"/>
    <w:rsid w:val="00B96F43"/>
    <w:rsid w:val="00B97309"/>
    <w:rsid w:val="00BA29A9"/>
    <w:rsid w:val="00BA517A"/>
    <w:rsid w:val="00BA5A52"/>
    <w:rsid w:val="00BA5EC0"/>
    <w:rsid w:val="00BA7518"/>
    <w:rsid w:val="00BB348C"/>
    <w:rsid w:val="00BB59A5"/>
    <w:rsid w:val="00BB6AF9"/>
    <w:rsid w:val="00BC5CB7"/>
    <w:rsid w:val="00BC652D"/>
    <w:rsid w:val="00BC6AED"/>
    <w:rsid w:val="00BC72F0"/>
    <w:rsid w:val="00BC75D7"/>
    <w:rsid w:val="00BC7B15"/>
    <w:rsid w:val="00BD25A8"/>
    <w:rsid w:val="00BD3B60"/>
    <w:rsid w:val="00BD6C99"/>
    <w:rsid w:val="00BE0FFF"/>
    <w:rsid w:val="00BE315D"/>
    <w:rsid w:val="00BE65E0"/>
    <w:rsid w:val="00BF03C7"/>
    <w:rsid w:val="00BF0816"/>
    <w:rsid w:val="00BF2F84"/>
    <w:rsid w:val="00BF4DDF"/>
    <w:rsid w:val="00BF6A9D"/>
    <w:rsid w:val="00BF75B3"/>
    <w:rsid w:val="00C00363"/>
    <w:rsid w:val="00C00DBC"/>
    <w:rsid w:val="00C01F0F"/>
    <w:rsid w:val="00C01F2A"/>
    <w:rsid w:val="00C0365D"/>
    <w:rsid w:val="00C04876"/>
    <w:rsid w:val="00C04D72"/>
    <w:rsid w:val="00C05735"/>
    <w:rsid w:val="00C07ED0"/>
    <w:rsid w:val="00C102EF"/>
    <w:rsid w:val="00C11451"/>
    <w:rsid w:val="00C12836"/>
    <w:rsid w:val="00C130B4"/>
    <w:rsid w:val="00C1461D"/>
    <w:rsid w:val="00C14794"/>
    <w:rsid w:val="00C1600D"/>
    <w:rsid w:val="00C20F34"/>
    <w:rsid w:val="00C21848"/>
    <w:rsid w:val="00C219DB"/>
    <w:rsid w:val="00C21AC8"/>
    <w:rsid w:val="00C21AE5"/>
    <w:rsid w:val="00C23BC5"/>
    <w:rsid w:val="00C257EE"/>
    <w:rsid w:val="00C318D9"/>
    <w:rsid w:val="00C327C5"/>
    <w:rsid w:val="00C32B46"/>
    <w:rsid w:val="00C32E56"/>
    <w:rsid w:val="00C34C79"/>
    <w:rsid w:val="00C350D8"/>
    <w:rsid w:val="00C35542"/>
    <w:rsid w:val="00C35D23"/>
    <w:rsid w:val="00C3799F"/>
    <w:rsid w:val="00C41235"/>
    <w:rsid w:val="00C42BAB"/>
    <w:rsid w:val="00C47430"/>
    <w:rsid w:val="00C47D44"/>
    <w:rsid w:val="00C50233"/>
    <w:rsid w:val="00C50293"/>
    <w:rsid w:val="00C51ACF"/>
    <w:rsid w:val="00C524AB"/>
    <w:rsid w:val="00C52AEC"/>
    <w:rsid w:val="00C52BFD"/>
    <w:rsid w:val="00C52D40"/>
    <w:rsid w:val="00C53D48"/>
    <w:rsid w:val="00C60F66"/>
    <w:rsid w:val="00C6117C"/>
    <w:rsid w:val="00C62716"/>
    <w:rsid w:val="00C62C2C"/>
    <w:rsid w:val="00C63089"/>
    <w:rsid w:val="00C632AA"/>
    <w:rsid w:val="00C671BE"/>
    <w:rsid w:val="00C6775D"/>
    <w:rsid w:val="00C7027E"/>
    <w:rsid w:val="00C73252"/>
    <w:rsid w:val="00C73F79"/>
    <w:rsid w:val="00C852E4"/>
    <w:rsid w:val="00C860C4"/>
    <w:rsid w:val="00C865A9"/>
    <w:rsid w:val="00C86EBF"/>
    <w:rsid w:val="00C90427"/>
    <w:rsid w:val="00C908A5"/>
    <w:rsid w:val="00C94C1B"/>
    <w:rsid w:val="00C97216"/>
    <w:rsid w:val="00C978FF"/>
    <w:rsid w:val="00C97F9F"/>
    <w:rsid w:val="00CA1053"/>
    <w:rsid w:val="00CA3145"/>
    <w:rsid w:val="00CA4B85"/>
    <w:rsid w:val="00CA4DCC"/>
    <w:rsid w:val="00CA630F"/>
    <w:rsid w:val="00CA6EDE"/>
    <w:rsid w:val="00CA7637"/>
    <w:rsid w:val="00CA7B16"/>
    <w:rsid w:val="00CB0B6E"/>
    <w:rsid w:val="00CB0D8C"/>
    <w:rsid w:val="00CB38E6"/>
    <w:rsid w:val="00CB399F"/>
    <w:rsid w:val="00CB3A12"/>
    <w:rsid w:val="00CB6641"/>
    <w:rsid w:val="00CC0D37"/>
    <w:rsid w:val="00CC1141"/>
    <w:rsid w:val="00CC1B33"/>
    <w:rsid w:val="00CC21BD"/>
    <w:rsid w:val="00CC4814"/>
    <w:rsid w:val="00CC5C66"/>
    <w:rsid w:val="00CD2A8B"/>
    <w:rsid w:val="00CD441E"/>
    <w:rsid w:val="00CD4442"/>
    <w:rsid w:val="00CE0017"/>
    <w:rsid w:val="00CE2E9C"/>
    <w:rsid w:val="00CE4EF9"/>
    <w:rsid w:val="00CE5A9C"/>
    <w:rsid w:val="00CE5F03"/>
    <w:rsid w:val="00CF0B1C"/>
    <w:rsid w:val="00CF4347"/>
    <w:rsid w:val="00CF4782"/>
    <w:rsid w:val="00CF6E45"/>
    <w:rsid w:val="00D0385F"/>
    <w:rsid w:val="00D048C1"/>
    <w:rsid w:val="00D04DE6"/>
    <w:rsid w:val="00D1331F"/>
    <w:rsid w:val="00D144F5"/>
    <w:rsid w:val="00D1524A"/>
    <w:rsid w:val="00D15B86"/>
    <w:rsid w:val="00D164E5"/>
    <w:rsid w:val="00D16AD5"/>
    <w:rsid w:val="00D17184"/>
    <w:rsid w:val="00D24000"/>
    <w:rsid w:val="00D26B19"/>
    <w:rsid w:val="00D270A1"/>
    <w:rsid w:val="00D27F75"/>
    <w:rsid w:val="00D300FD"/>
    <w:rsid w:val="00D31B2C"/>
    <w:rsid w:val="00D323A3"/>
    <w:rsid w:val="00D32AC0"/>
    <w:rsid w:val="00D32AC9"/>
    <w:rsid w:val="00D347B0"/>
    <w:rsid w:val="00D3750A"/>
    <w:rsid w:val="00D405D5"/>
    <w:rsid w:val="00D40C78"/>
    <w:rsid w:val="00D415EB"/>
    <w:rsid w:val="00D418DD"/>
    <w:rsid w:val="00D41DFC"/>
    <w:rsid w:val="00D42C3F"/>
    <w:rsid w:val="00D4633B"/>
    <w:rsid w:val="00D47242"/>
    <w:rsid w:val="00D501EA"/>
    <w:rsid w:val="00D50A84"/>
    <w:rsid w:val="00D52A00"/>
    <w:rsid w:val="00D54426"/>
    <w:rsid w:val="00D545E2"/>
    <w:rsid w:val="00D57FBE"/>
    <w:rsid w:val="00D61F65"/>
    <w:rsid w:val="00D7183D"/>
    <w:rsid w:val="00D74BCE"/>
    <w:rsid w:val="00D74CF8"/>
    <w:rsid w:val="00D75309"/>
    <w:rsid w:val="00D76784"/>
    <w:rsid w:val="00D77A46"/>
    <w:rsid w:val="00D77DE2"/>
    <w:rsid w:val="00D8169F"/>
    <w:rsid w:val="00D8264B"/>
    <w:rsid w:val="00D82E0C"/>
    <w:rsid w:val="00D85D8A"/>
    <w:rsid w:val="00D85FC0"/>
    <w:rsid w:val="00D860F0"/>
    <w:rsid w:val="00D87E21"/>
    <w:rsid w:val="00D93A02"/>
    <w:rsid w:val="00D9660A"/>
    <w:rsid w:val="00D96A30"/>
    <w:rsid w:val="00D979A0"/>
    <w:rsid w:val="00DA002F"/>
    <w:rsid w:val="00DA14EB"/>
    <w:rsid w:val="00DA2B95"/>
    <w:rsid w:val="00DA3AAE"/>
    <w:rsid w:val="00DA3C53"/>
    <w:rsid w:val="00DA3FEF"/>
    <w:rsid w:val="00DA4FF6"/>
    <w:rsid w:val="00DA50CE"/>
    <w:rsid w:val="00DA654C"/>
    <w:rsid w:val="00DB1DDA"/>
    <w:rsid w:val="00DB1F42"/>
    <w:rsid w:val="00DB36F5"/>
    <w:rsid w:val="00DB57E9"/>
    <w:rsid w:val="00DB7B8E"/>
    <w:rsid w:val="00DC2CF0"/>
    <w:rsid w:val="00DC5076"/>
    <w:rsid w:val="00DC66B2"/>
    <w:rsid w:val="00DC7D4A"/>
    <w:rsid w:val="00DD0A8C"/>
    <w:rsid w:val="00DD3B35"/>
    <w:rsid w:val="00DD3B38"/>
    <w:rsid w:val="00DD3CA7"/>
    <w:rsid w:val="00DD3D79"/>
    <w:rsid w:val="00DD4354"/>
    <w:rsid w:val="00DD719A"/>
    <w:rsid w:val="00DD7B2D"/>
    <w:rsid w:val="00DE06DC"/>
    <w:rsid w:val="00DE536B"/>
    <w:rsid w:val="00DE59D7"/>
    <w:rsid w:val="00DE5BEA"/>
    <w:rsid w:val="00DE5C76"/>
    <w:rsid w:val="00DE7DA1"/>
    <w:rsid w:val="00DE7F2B"/>
    <w:rsid w:val="00DF0E9B"/>
    <w:rsid w:val="00DF20C0"/>
    <w:rsid w:val="00DF3EB1"/>
    <w:rsid w:val="00DF5AAC"/>
    <w:rsid w:val="00DF63DA"/>
    <w:rsid w:val="00DF6DB0"/>
    <w:rsid w:val="00E003DD"/>
    <w:rsid w:val="00E024B4"/>
    <w:rsid w:val="00E037E2"/>
    <w:rsid w:val="00E03CC2"/>
    <w:rsid w:val="00E0537B"/>
    <w:rsid w:val="00E10198"/>
    <w:rsid w:val="00E13911"/>
    <w:rsid w:val="00E14E05"/>
    <w:rsid w:val="00E14E79"/>
    <w:rsid w:val="00E20B87"/>
    <w:rsid w:val="00E21C9F"/>
    <w:rsid w:val="00E23ADD"/>
    <w:rsid w:val="00E24BE8"/>
    <w:rsid w:val="00E267F5"/>
    <w:rsid w:val="00E27046"/>
    <w:rsid w:val="00E30E15"/>
    <w:rsid w:val="00E35F4C"/>
    <w:rsid w:val="00E369CF"/>
    <w:rsid w:val="00E36A8C"/>
    <w:rsid w:val="00E3720C"/>
    <w:rsid w:val="00E37F18"/>
    <w:rsid w:val="00E40B13"/>
    <w:rsid w:val="00E40EEC"/>
    <w:rsid w:val="00E41045"/>
    <w:rsid w:val="00E45163"/>
    <w:rsid w:val="00E46F6F"/>
    <w:rsid w:val="00E479BE"/>
    <w:rsid w:val="00E547A7"/>
    <w:rsid w:val="00E54A46"/>
    <w:rsid w:val="00E57B00"/>
    <w:rsid w:val="00E60902"/>
    <w:rsid w:val="00E63E68"/>
    <w:rsid w:val="00E64403"/>
    <w:rsid w:val="00E6620E"/>
    <w:rsid w:val="00E66FBD"/>
    <w:rsid w:val="00E67754"/>
    <w:rsid w:val="00E72490"/>
    <w:rsid w:val="00E72AEA"/>
    <w:rsid w:val="00E768E5"/>
    <w:rsid w:val="00E769AC"/>
    <w:rsid w:val="00E76CB6"/>
    <w:rsid w:val="00E77393"/>
    <w:rsid w:val="00E800FE"/>
    <w:rsid w:val="00E80F2C"/>
    <w:rsid w:val="00E818D0"/>
    <w:rsid w:val="00E83F9A"/>
    <w:rsid w:val="00E86741"/>
    <w:rsid w:val="00E8708D"/>
    <w:rsid w:val="00E91C62"/>
    <w:rsid w:val="00E944B1"/>
    <w:rsid w:val="00E96394"/>
    <w:rsid w:val="00EA0C0E"/>
    <w:rsid w:val="00EA1905"/>
    <w:rsid w:val="00EA1D0A"/>
    <w:rsid w:val="00EA2061"/>
    <w:rsid w:val="00EA2719"/>
    <w:rsid w:val="00EA38B3"/>
    <w:rsid w:val="00EA5C17"/>
    <w:rsid w:val="00EA6FB4"/>
    <w:rsid w:val="00EA7959"/>
    <w:rsid w:val="00EB1884"/>
    <w:rsid w:val="00EB1A4C"/>
    <w:rsid w:val="00EB1FAB"/>
    <w:rsid w:val="00EB256F"/>
    <w:rsid w:val="00EB46A1"/>
    <w:rsid w:val="00EB59E3"/>
    <w:rsid w:val="00EB6069"/>
    <w:rsid w:val="00EC00BE"/>
    <w:rsid w:val="00EC0855"/>
    <w:rsid w:val="00EC1AA6"/>
    <w:rsid w:val="00EC2EA0"/>
    <w:rsid w:val="00EC4E4C"/>
    <w:rsid w:val="00EC6A88"/>
    <w:rsid w:val="00ED0E57"/>
    <w:rsid w:val="00ED1EAD"/>
    <w:rsid w:val="00ED24B8"/>
    <w:rsid w:val="00ED2757"/>
    <w:rsid w:val="00ED40FD"/>
    <w:rsid w:val="00ED4BCE"/>
    <w:rsid w:val="00ED55FF"/>
    <w:rsid w:val="00ED6D62"/>
    <w:rsid w:val="00EE4104"/>
    <w:rsid w:val="00EE4D5F"/>
    <w:rsid w:val="00EE55F5"/>
    <w:rsid w:val="00EE66CD"/>
    <w:rsid w:val="00EF070D"/>
    <w:rsid w:val="00EF53B2"/>
    <w:rsid w:val="00EF5733"/>
    <w:rsid w:val="00F01082"/>
    <w:rsid w:val="00F01447"/>
    <w:rsid w:val="00F01A35"/>
    <w:rsid w:val="00F04795"/>
    <w:rsid w:val="00F06475"/>
    <w:rsid w:val="00F06669"/>
    <w:rsid w:val="00F06AE9"/>
    <w:rsid w:val="00F10D1F"/>
    <w:rsid w:val="00F11341"/>
    <w:rsid w:val="00F1383B"/>
    <w:rsid w:val="00F144DD"/>
    <w:rsid w:val="00F17766"/>
    <w:rsid w:val="00F21B19"/>
    <w:rsid w:val="00F21D26"/>
    <w:rsid w:val="00F239C3"/>
    <w:rsid w:val="00F23BF2"/>
    <w:rsid w:val="00F23D03"/>
    <w:rsid w:val="00F23E3C"/>
    <w:rsid w:val="00F2528A"/>
    <w:rsid w:val="00F336CC"/>
    <w:rsid w:val="00F361EB"/>
    <w:rsid w:val="00F40920"/>
    <w:rsid w:val="00F44179"/>
    <w:rsid w:val="00F44672"/>
    <w:rsid w:val="00F46302"/>
    <w:rsid w:val="00F50EA0"/>
    <w:rsid w:val="00F519A0"/>
    <w:rsid w:val="00F52DD8"/>
    <w:rsid w:val="00F530D5"/>
    <w:rsid w:val="00F53FD3"/>
    <w:rsid w:val="00F55004"/>
    <w:rsid w:val="00F55743"/>
    <w:rsid w:val="00F56E66"/>
    <w:rsid w:val="00F60712"/>
    <w:rsid w:val="00F6270E"/>
    <w:rsid w:val="00F64AB9"/>
    <w:rsid w:val="00F65B70"/>
    <w:rsid w:val="00F723D3"/>
    <w:rsid w:val="00F73678"/>
    <w:rsid w:val="00F743B3"/>
    <w:rsid w:val="00F75134"/>
    <w:rsid w:val="00F75D6D"/>
    <w:rsid w:val="00F77F02"/>
    <w:rsid w:val="00F77F11"/>
    <w:rsid w:val="00F77F59"/>
    <w:rsid w:val="00F82DCA"/>
    <w:rsid w:val="00F85339"/>
    <w:rsid w:val="00F854B7"/>
    <w:rsid w:val="00F8583B"/>
    <w:rsid w:val="00F86C33"/>
    <w:rsid w:val="00F903C3"/>
    <w:rsid w:val="00F930F1"/>
    <w:rsid w:val="00F93E53"/>
    <w:rsid w:val="00F95AA9"/>
    <w:rsid w:val="00F971D9"/>
    <w:rsid w:val="00FA24F9"/>
    <w:rsid w:val="00FB013A"/>
    <w:rsid w:val="00FB0D41"/>
    <w:rsid w:val="00FB2B71"/>
    <w:rsid w:val="00FB33D7"/>
    <w:rsid w:val="00FB3CB3"/>
    <w:rsid w:val="00FB43A0"/>
    <w:rsid w:val="00FB4677"/>
    <w:rsid w:val="00FB49FD"/>
    <w:rsid w:val="00FB5359"/>
    <w:rsid w:val="00FB6F37"/>
    <w:rsid w:val="00FB6F68"/>
    <w:rsid w:val="00FC0871"/>
    <w:rsid w:val="00FC4AD4"/>
    <w:rsid w:val="00FC53C2"/>
    <w:rsid w:val="00FC659A"/>
    <w:rsid w:val="00FC6FAF"/>
    <w:rsid w:val="00FD115C"/>
    <w:rsid w:val="00FD60DE"/>
    <w:rsid w:val="00FD70F4"/>
    <w:rsid w:val="00FE04B5"/>
    <w:rsid w:val="00FE0639"/>
    <w:rsid w:val="00FE0EBE"/>
    <w:rsid w:val="00FE17AA"/>
    <w:rsid w:val="00FE1A8F"/>
    <w:rsid w:val="00FE2973"/>
    <w:rsid w:val="00FE4372"/>
    <w:rsid w:val="00FE668B"/>
    <w:rsid w:val="00FF3F15"/>
    <w:rsid w:val="00FF6B08"/>
    <w:rsid w:val="00FF78DE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CCC703"/>
  <w15:docId w15:val="{6CC15A7D-DCA6-4316-AA2F-8472A785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99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65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99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OCESTER%20PARISH%20COUNCIL%20MAIN%20%235%20260224\2025-26%20at%20260217\2025-26%20RPC%20MEETINGS%20260218\260302%20RPC%20Meeting%20260224\260302%20RPC%20Meeting%20Agenda%20DY%20draft%20240225.dotx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6634E-CE00-429D-AB17-2B4E49BE8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260302 RPC Meeting Agenda DY draft 240225</Template>
  <TotalTime>1220</TotalTime>
  <Pages>3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Rocester Parish Council</cp:lastModifiedBy>
  <cp:revision>56</cp:revision>
  <cp:lastPrinted>2026-01-30T16:03:00Z</cp:lastPrinted>
  <dcterms:created xsi:type="dcterms:W3CDTF">2026-04-07T15:47:00Z</dcterms:created>
  <dcterms:modified xsi:type="dcterms:W3CDTF">2026-04-13T10:48:00Z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