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2BAA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504F47E4" w14:textId="77777777" w:rsidR="00203043" w:rsidRDefault="00203043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</w:p>
    <w:p w14:paraId="1BBED90D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0399755C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Cllr Atkins, Cllr Mellor, Cllr M Pierzchalla, Cllr N Pierzchalla, Cllr Sankey, Cllr A Fowell, Cllr G Aris</w:t>
      </w:r>
    </w:p>
    <w:p w14:paraId="3137EF4A" w14:textId="1AFFBAD1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Dear </w:t>
      </w:r>
      <w:proofErr w:type="spell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NOTICE IS HEREBY GIVEN that the Parish Council will meet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on Monday </w:t>
      </w:r>
      <w:r w:rsidR="00396B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1</w:t>
      </w:r>
      <w:r w:rsidR="00AE4171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1th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</w:t>
      </w:r>
      <w:r w:rsidR="00AE4171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May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</w:t>
      </w:r>
      <w:r w:rsidR="006F5901"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commencing at 7.30 pm in the Committee Room of Rocester Village Hall.  </w:t>
      </w:r>
    </w:p>
    <w:p w14:paraId="49E3AB72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Members of the Council are hereby summoned to attend for the </w:t>
      </w:r>
      <w:proofErr w:type="gram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purposes</w:t>
      </w:r>
      <w:proofErr w:type="gram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of transacting the following business.</w:t>
      </w:r>
    </w:p>
    <w:p w14:paraId="3E350BC8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Issued by - </w:t>
      </w:r>
      <w:proofErr w:type="spell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Ms</w:t>
      </w:r>
      <w:proofErr w:type="spell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Nisa Khan</w:t>
      </w:r>
    </w:p>
    <w:p w14:paraId="1411C98E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096E1485" w14:textId="518BBDD0" w:rsidR="00024B57" w:rsidRPr="00662E93" w:rsidRDefault="00024B57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F15F42D" w14:textId="32748B9E" w:rsidR="002B499E" w:rsidRPr="00662E93" w:rsidRDefault="00396B65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27</w:t>
      </w:r>
      <w:proofErr w:type="gramStart"/>
      <w:r w:rsidR="00AB55B4" w:rsidRPr="00662E93">
        <w:rPr>
          <w:rFonts w:ascii="Century Gothic" w:hAnsi="Century Gothic"/>
          <w:sz w:val="20"/>
          <w:szCs w:val="20"/>
          <w:u w:color="000000"/>
        </w:rPr>
        <w:t>.</w:t>
      </w:r>
      <w:r w:rsidR="00A76C93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662E93">
        <w:rPr>
          <w:rFonts w:ascii="Century Gothic" w:hAnsi="Century Gothic"/>
          <w:sz w:val="20"/>
          <w:szCs w:val="20"/>
          <w:u w:color="000000"/>
        </w:rPr>
        <w:tab/>
      </w:r>
      <w:r w:rsidR="003817F0" w:rsidRPr="00662E93">
        <w:rPr>
          <w:rFonts w:ascii="Century Gothic" w:hAnsi="Century Gothic"/>
          <w:sz w:val="20"/>
          <w:szCs w:val="20"/>
          <w:u w:color="000000"/>
        </w:rPr>
        <w:t>Apologies</w:t>
      </w:r>
      <w:proofErr w:type="gramEnd"/>
      <w:r w:rsidR="003817F0" w:rsidRPr="00662E93">
        <w:rPr>
          <w:rFonts w:ascii="Century Gothic" w:hAnsi="Century Gothic"/>
          <w:sz w:val="20"/>
          <w:szCs w:val="20"/>
          <w:u w:color="000000"/>
        </w:rPr>
        <w:t xml:space="preserve"> for Absence</w:t>
      </w:r>
      <w:r w:rsidR="00ED1EAD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8455596" w14:textId="6595D98E" w:rsidR="002B499E" w:rsidRPr="00662E93" w:rsidRDefault="00396B65" w:rsidP="00006208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28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>.</w:t>
      </w:r>
      <w:r w:rsidR="00EB256F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Minutes of Previous Meeting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Matters 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>Arising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proofErr w:type="gramStart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meeting 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held</w:t>
      </w:r>
      <w:proofErr w:type="gramEnd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  <w:r w:rsidR="006C3372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AE4171">
        <w:rPr>
          <w:rFonts w:ascii="Century Gothic" w:hAnsi="Century Gothic"/>
          <w:color w:val="auto"/>
          <w:sz w:val="20"/>
          <w:szCs w:val="20"/>
          <w:u w:color="000000"/>
        </w:rPr>
        <w:t>13</w:t>
      </w:r>
      <w:proofErr w:type="gramStart"/>
      <w:r w:rsidR="00AE4171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>th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  </w:t>
      </w:r>
      <w:r w:rsidR="00AE4171">
        <w:rPr>
          <w:rFonts w:ascii="Century Gothic" w:hAnsi="Century Gothic"/>
          <w:color w:val="auto"/>
          <w:sz w:val="20"/>
          <w:szCs w:val="20"/>
          <w:u w:color="000000"/>
        </w:rPr>
        <w:t>April</w:t>
      </w:r>
      <w:proofErr w:type="gramEnd"/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 of decisions made.</w:t>
      </w:r>
    </w:p>
    <w:p w14:paraId="46F14345" w14:textId="33E59DE3" w:rsidR="002B499E" w:rsidRPr="00662E93" w:rsidRDefault="00396B65" w:rsidP="00E662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29</w:t>
      </w:r>
      <w:r w:rsidR="00E6620E" w:rsidRPr="00662E9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 w:rsidRPr="00662E93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</w:t>
      </w:r>
      <w:r w:rsidR="00662E93" w:rsidRPr="00662E93">
        <w:rPr>
          <w:rFonts w:ascii="Century Gothic" w:hAnsi="Century Gothic"/>
          <w:sz w:val="20"/>
          <w:szCs w:val="20"/>
          <w:u w:color="000000"/>
        </w:rPr>
        <w:t>.</w:t>
      </w:r>
    </w:p>
    <w:p w14:paraId="6808C439" w14:textId="5DC92A6D" w:rsidR="00907920" w:rsidRPr="00396B65" w:rsidRDefault="00396B65" w:rsidP="00907920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color w:val="auto"/>
          <w:sz w:val="20"/>
          <w:szCs w:val="20"/>
          <w:u w:color="000000"/>
        </w:rPr>
        <w:t>30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Chair’s Report </w:t>
      </w:r>
      <w:r w:rsidR="00986AFA" w:rsidRPr="00662E9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</w:p>
    <w:p w14:paraId="1CF2A0C1" w14:textId="77777777" w:rsidR="00907920" w:rsidRPr="00662E93" w:rsidRDefault="00907920" w:rsidP="00E6620E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302B1D47" w14:textId="45B4F208" w:rsidR="00926AD7" w:rsidRPr="00396B65" w:rsidRDefault="00396B65" w:rsidP="00647191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396B65">
        <w:rPr>
          <w:rFonts w:ascii="Century Gothic" w:hAnsi="Century Gothic"/>
          <w:sz w:val="20"/>
          <w:szCs w:val="20"/>
          <w:u w:color="000000"/>
        </w:rPr>
        <w:t>3</w:t>
      </w:r>
      <w:r w:rsidR="00243CBF">
        <w:rPr>
          <w:rFonts w:ascii="Century Gothic" w:hAnsi="Century Gothic"/>
          <w:sz w:val="20"/>
          <w:szCs w:val="20"/>
          <w:u w:color="000000"/>
        </w:rPr>
        <w:t>31</w:t>
      </w:r>
      <w:r w:rsidR="00647191" w:rsidRPr="00396B65">
        <w:rPr>
          <w:rFonts w:ascii="Century Gothic" w:hAnsi="Century Gothic"/>
          <w:sz w:val="20"/>
          <w:szCs w:val="20"/>
          <w:u w:color="000000"/>
        </w:rPr>
        <w:t>.</w:t>
      </w:r>
      <w:r w:rsidR="007A2A63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396B65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 w:rsidRPr="00396B65">
        <w:rPr>
          <w:rFonts w:ascii="Century Gothic" w:hAnsi="Century Gothic"/>
          <w:sz w:val="20"/>
          <w:szCs w:val="20"/>
          <w:u w:color="000000"/>
        </w:rPr>
        <w:t>–</w:t>
      </w:r>
      <w:r w:rsidR="00355B85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10EF3FB" w14:textId="0EB7C013" w:rsidR="00BF75B3" w:rsidRPr="002D41B5" w:rsidRDefault="005B7B52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</w:t>
      </w:r>
      <w:r w:rsidR="00BB59A5"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Confirm all </w:t>
      </w:r>
      <w:proofErr w:type="spellStart"/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</w:t>
      </w:r>
      <w:proofErr w:type="spellEnd"/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are now set up on the .gov email accounts</w:t>
      </w:r>
    </w:p>
    <w:p w14:paraId="3EA4E4FC" w14:textId="5E885A77" w:rsidR="00BA29A9" w:rsidRDefault="00BA29A9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proofErr w:type="gramStart"/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B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_</w:t>
      </w:r>
      <w:proofErr w:type="gramEnd"/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Discuss options for the Backup of the files on the laptop and the frequency the backup is required.</w:t>
      </w:r>
    </w:p>
    <w:p w14:paraId="04854469" w14:textId="23A726CD" w:rsidR="00203043" w:rsidRDefault="004037E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)</w:t>
      </w:r>
      <w:r w:rsidR="00D1331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</w:t>
      </w:r>
      <w:r w:rsidR="00CE7C8D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VAT return 2025/2026</w:t>
      </w:r>
    </w:p>
    <w:p w14:paraId="64FAFD02" w14:textId="3C5454EE" w:rsidR="00FF1760" w:rsidRDefault="00FF1760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D) </w:t>
      </w:r>
      <w:proofErr w:type="spellStart"/>
      <w:r w:rsidR="005B7B5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Registar</w:t>
      </w:r>
      <w:proofErr w:type="spellEnd"/>
      <w:r w:rsidR="005B7B5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Interest Forms 26/27</w:t>
      </w:r>
    </w:p>
    <w:p w14:paraId="0B5BCA26" w14:textId="233D216C" w:rsidR="00CE0805" w:rsidRDefault="00CE080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</w:t>
      </w:r>
      <w:r w:rsidR="007F0BB7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) </w:t>
      </w: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Tree Removal</w:t>
      </w:r>
    </w:p>
    <w:p w14:paraId="2A65B117" w14:textId="7F5AF279" w:rsidR="007F0BB7" w:rsidRDefault="007F0BB7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F) </w:t>
      </w:r>
      <w:r w:rsidR="004D4519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Dyno Rod Invoices/reports</w:t>
      </w:r>
    </w:p>
    <w:p w14:paraId="78BE4B83" w14:textId="77777777" w:rsidR="007F0BB7" w:rsidRPr="002D41B5" w:rsidRDefault="007F0BB7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39928F71" w14:textId="4477ADD7" w:rsidR="00705148" w:rsidRPr="002D41B5" w:rsidRDefault="00705148" w:rsidP="008479AC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1898419" w14:textId="5DF97B58" w:rsidR="00B373C7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D95BDB">
        <w:rPr>
          <w:rFonts w:ascii="Century Gothic" w:hAnsi="Century Gothic"/>
          <w:color w:val="auto"/>
          <w:sz w:val="20"/>
          <w:szCs w:val="20"/>
          <w:u w:color="000000"/>
        </w:rPr>
        <w:t>32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>Approval of E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xpenditure (Refer to Appendix A)</w:t>
      </w:r>
    </w:p>
    <w:p w14:paraId="1CE75D4C" w14:textId="1C485F8E" w:rsidR="00E23ADD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33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Approval of 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financial reports (to be circulated prior to the meeting</w:t>
      </w:r>
      <w:r w:rsidR="00ED55FF" w:rsidRPr="00F44179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4B0C5FA2" w14:textId="01CEAEB6" w:rsidR="00C00DBC" w:rsidRPr="008479AC" w:rsidRDefault="008479AC" w:rsidP="008479AC">
      <w:pPr>
        <w:pStyle w:val="Footer"/>
        <w:spacing w:after="160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sz w:val="20"/>
          <w:szCs w:val="20"/>
          <w:u w:color="000000"/>
        </w:rPr>
        <w:t>34</w:t>
      </w:r>
      <w:r w:rsidR="0046447D" w:rsidRPr="002D41B5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024B57" w:rsidRPr="005261C9">
        <w:rPr>
          <w:rFonts w:ascii="Century Gothic" w:hAnsi="Century Gothic"/>
          <w:sz w:val="20"/>
          <w:szCs w:val="20"/>
          <w:u w:color="000000"/>
        </w:rPr>
        <w:t>Report</w:t>
      </w:r>
      <w:proofErr w:type="gramEnd"/>
      <w:r w:rsidR="00024B57" w:rsidRPr="005261C9">
        <w:rPr>
          <w:rFonts w:ascii="Century Gothic" w:hAnsi="Century Gothic"/>
          <w:sz w:val="20"/>
          <w:szCs w:val="20"/>
          <w:u w:color="000000"/>
        </w:rPr>
        <w:t xml:space="preserve"> of the Financial + Governance Working Group (FGWG) </w:t>
      </w:r>
    </w:p>
    <w:p w14:paraId="34BDA6EA" w14:textId="73DC0412" w:rsidR="00B44420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35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CE7C8D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Electricity Contract</w:t>
      </w:r>
    </w:p>
    <w:p w14:paraId="6AB92969" w14:textId="4BBCFFC9" w:rsidR="00864C22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36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  <w:r w:rsidR="00CE7C8D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CCTV</w:t>
      </w:r>
    </w:p>
    <w:bookmarkEnd w:id="0"/>
    <w:p w14:paraId="5C768925" w14:textId="2BAD9619" w:rsidR="00946E94" w:rsidRPr="00F44179" w:rsidRDefault="008479AC" w:rsidP="00535732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37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315FE5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94F46">
        <w:rPr>
          <w:rFonts w:ascii="Century Gothic" w:hAnsi="Century Gothic"/>
          <w:color w:val="auto"/>
          <w:sz w:val="20"/>
          <w:szCs w:val="20"/>
          <w:u w:color="000000"/>
        </w:rPr>
        <w:t>Park Improvements/JCB</w:t>
      </w:r>
    </w:p>
    <w:p w14:paraId="49AE4757" w14:textId="18040A6E" w:rsidR="00EB59E3" w:rsidRPr="00F44179" w:rsidRDefault="006E1AC6" w:rsidP="00EB59E3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38</w:t>
      </w:r>
      <w:proofErr w:type="gramStart"/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Village</w:t>
      </w:r>
      <w:proofErr w:type="gramEnd"/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Hall Car Park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</w:p>
    <w:p w14:paraId="7FA75611" w14:textId="263C0486" w:rsidR="00040EA3" w:rsidRPr="00F44179" w:rsidRDefault="006E1AC6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39</w:t>
      </w:r>
      <w:r w:rsidR="00907920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>Local</w:t>
      </w:r>
      <w:proofErr w:type="gramEnd"/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Government </w:t>
      </w:r>
      <w:proofErr w:type="spellStart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519DB8D8" w14:textId="7992FCA8" w:rsidR="009B370B" w:rsidRPr="009B370B" w:rsidRDefault="006E1AC6" w:rsidP="0090792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3</w:t>
      </w:r>
      <w:r w:rsidR="000266F7">
        <w:rPr>
          <w:rFonts w:ascii="Century Gothic" w:hAnsi="Century Gothic"/>
          <w:sz w:val="20"/>
          <w:szCs w:val="20"/>
          <w:u w:color="000000"/>
        </w:rPr>
        <w:t>40</w:t>
      </w:r>
      <w:proofErr w:type="gramStart"/>
      <w:r w:rsidR="00A02FDB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>Planning</w:t>
      </w:r>
      <w:proofErr w:type="gramEnd"/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 xml:space="preserve"> Applications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5C496576" w:rsidR="005D67E4" w:rsidRPr="00794717" w:rsidRDefault="00024B57" w:rsidP="0096297A">
      <w:pPr>
        <w:pStyle w:val="Default"/>
        <w:numPr>
          <w:ilvl w:val="0"/>
          <w:numId w:val="4"/>
        </w:numPr>
        <w:spacing w:after="160" w:line="259" w:lineRule="auto"/>
        <w:ind w:left="993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-  </w:t>
      </w:r>
    </w:p>
    <w:p w14:paraId="31F5B2F3" w14:textId="0C248F85" w:rsidR="00321225" w:rsidRPr="00CE7C8D" w:rsidRDefault="00432C61" w:rsidP="00CE7C8D">
      <w:pPr>
        <w:pStyle w:val="NormalWeb"/>
        <w:numPr>
          <w:ilvl w:val="0"/>
          <w:numId w:val="47"/>
        </w:numPr>
        <w:shd w:val="clear" w:color="auto" w:fill="FFFFFF"/>
        <w:jc w:val="both"/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None</w:t>
      </w:r>
    </w:p>
    <w:p w14:paraId="5526E462" w14:textId="3E6A7DBC" w:rsidR="00CA7B16" w:rsidRPr="00CA7B16" w:rsidRDefault="00CA7B16" w:rsidP="0032122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021B92D4" w14:textId="3B3430EA" w:rsidR="00794717" w:rsidRPr="002C2AAF" w:rsidRDefault="00794717" w:rsidP="00CA7B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5AF5780D" w14:textId="77777777" w:rsidR="00CA630F" w:rsidRPr="00CA630F" w:rsidRDefault="003A61E1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Decisions Received –</w:t>
      </w:r>
      <w:bookmarkStart w:id="1" w:name="_Hlk222896722"/>
      <w:r w:rsidR="00C524A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027257E" w14:textId="62155F78" w:rsidR="00946E94" w:rsidRPr="00F00BA5" w:rsidRDefault="00CA630F" w:rsidP="00CA630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F00BA5" w:rsidRPr="00F00BA5">
        <w:rPr>
          <w:rFonts w:ascii="Century Gothic" w:hAnsi="Century Gothic"/>
          <w:color w:val="auto"/>
          <w:sz w:val="20"/>
          <w:szCs w:val="20"/>
          <w:u w:color="000000"/>
        </w:rPr>
        <w:t>: P/2026/00193</w:t>
      </w:r>
      <w:r w:rsidR="00432C61">
        <w:rPr>
          <w:rFonts w:ascii="Century Gothic" w:hAnsi="Century Gothic"/>
          <w:color w:val="auto"/>
          <w:sz w:val="20"/>
          <w:szCs w:val="20"/>
          <w:u w:color="000000"/>
        </w:rPr>
        <w:t xml:space="preserve"> - </w:t>
      </w:r>
      <w:r w:rsidR="00432C61" w:rsidRPr="00432C61">
        <w:rPr>
          <w:rFonts w:ascii="Century Gothic" w:hAnsi="Century Gothic"/>
          <w:color w:val="auto"/>
          <w:sz w:val="20"/>
          <w:szCs w:val="20"/>
          <w:u w:color="000000"/>
        </w:rPr>
        <w:t>JCB FINANCE, THE MILL, HIGH STREET, ROCESTER ST14 5JW</w:t>
      </w:r>
    </w:p>
    <w:p w14:paraId="3B5DB0F1" w14:textId="504B2B5F" w:rsidR="00F00BA5" w:rsidRPr="002C2AAF" w:rsidRDefault="00432C61" w:rsidP="00CA630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432C6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: P/2026/0019</w:t>
      </w: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5 - </w:t>
      </w:r>
      <w:r w:rsidRPr="00432C61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JCB FINANCE, THE MILL, HIGH STREET, ROCESTER ST14 5JW</w:t>
      </w:r>
    </w:p>
    <w:bookmarkEnd w:id="1"/>
    <w:p w14:paraId="477B02C0" w14:textId="39D1FEAA" w:rsidR="00F01447" w:rsidRPr="008F7E86" w:rsidRDefault="00024B57" w:rsidP="008F7E86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Other</w:t>
      </w:r>
      <w:r w:rsidR="00CE7C8D">
        <w:rPr>
          <w:rFonts w:ascii="Century Gothic" w:hAnsi="Century Gothic"/>
          <w:color w:val="auto"/>
          <w:sz w:val="20"/>
          <w:szCs w:val="20"/>
          <w:u w:color="000000"/>
        </w:rPr>
        <w:t xml:space="preserve"> Planning Matters- </w:t>
      </w:r>
    </w:p>
    <w:p w14:paraId="55254A74" w14:textId="00E96AE4" w:rsidR="00831EC0" w:rsidRPr="002C2AAF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41</w:t>
      </w:r>
      <w:proofErr w:type="gramStart"/>
      <w:r w:rsidR="00474B4B" w:rsidRPr="002C2AAF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eport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(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from </w:t>
      </w:r>
      <w:bookmarkEnd w:id="2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District </w:t>
      </w:r>
      <w:proofErr w:type="spellStart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</w:p>
    <w:p w14:paraId="12A621A7" w14:textId="0FC0BD2A" w:rsidR="00EA38B3" w:rsidRPr="002C2AAF" w:rsidRDefault="008B7F64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0266F7">
        <w:rPr>
          <w:rFonts w:ascii="Century Gothic" w:hAnsi="Century Gothic"/>
          <w:color w:val="auto"/>
          <w:sz w:val="20"/>
          <w:szCs w:val="20"/>
          <w:u w:color="000000"/>
        </w:rPr>
        <w:t>42</w:t>
      </w:r>
      <w:proofErr w:type="gramStart"/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Report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(s) from </w:t>
      </w:r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County </w:t>
      </w:r>
      <w:proofErr w:type="spellStart"/>
      <w:proofErr w:type="gramStart"/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A65D186" w14:textId="77777777" w:rsidR="00FB2B71" w:rsidRPr="002C2AAF" w:rsidRDefault="0083617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7F23AA96" w14:textId="5DCA2336" w:rsidR="009421C5" w:rsidRPr="002C2AAF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0266F7">
        <w:rPr>
          <w:rFonts w:ascii="Century Gothic" w:hAnsi="Century Gothic" w:cs="Times New Roman"/>
          <w:color w:val="auto"/>
          <w:sz w:val="20"/>
          <w:szCs w:val="20"/>
        </w:rPr>
        <w:t>43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>.</w:t>
      </w:r>
      <w:r w:rsidR="00D31B2C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Report </w:t>
      </w:r>
      <w:proofErr w:type="gramStart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>of</w:t>
      </w:r>
      <w:proofErr w:type="gramEnd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the Village Hall Management Committee </w:t>
      </w:r>
    </w:p>
    <w:p w14:paraId="069C2F9B" w14:textId="129E2BB3" w:rsidR="002B5BED" w:rsidRPr="002C2AAF" w:rsidRDefault="00133682" w:rsidP="00133682">
      <w:pPr>
        <w:pStyle w:val="Default"/>
        <w:spacing w:before="0" w:after="16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          </w:t>
      </w:r>
    </w:p>
    <w:p w14:paraId="39ABFEC6" w14:textId="53DFE439" w:rsidR="003665ED" w:rsidRPr="002C2AAF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A8134C">
        <w:rPr>
          <w:rFonts w:ascii="Century Gothic" w:hAnsi="Century Gothic" w:cs="Times New Roman"/>
          <w:color w:val="auto"/>
          <w:sz w:val="20"/>
          <w:szCs w:val="20"/>
        </w:rPr>
        <w:t>44.</w:t>
      </w:r>
      <w:r w:rsidR="00BC72F0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Report </w:t>
      </w:r>
      <w:proofErr w:type="gramStart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>of</w:t>
      </w:r>
      <w:proofErr w:type="gramEnd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the Playing Field Management Committee</w:t>
      </w:r>
    </w:p>
    <w:p w14:paraId="537B3ABE" w14:textId="4DCFA856" w:rsidR="009109C9" w:rsidRPr="002C2AAF" w:rsidRDefault="009109C9" w:rsidP="00AB0EB8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bookmarkStart w:id="3" w:name="_Hlk222897486"/>
    </w:p>
    <w:bookmarkEnd w:id="3"/>
    <w:p w14:paraId="672BA13D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116F6864" w:rsidR="00EB46A1" w:rsidRDefault="005A2A42" w:rsidP="0056402F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Pr="005A2A4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st</w:t>
      </w:r>
      <w:r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June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1D0F93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77981AF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24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837C9E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30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56402F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986AFA" w:rsidRDefault="0056402F" w:rsidP="0056402F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96297A">
        <w:rPr>
          <w:rFonts w:ascii="Century Gothic" w:hAnsi="Century Gothic"/>
          <w:b/>
          <w:bCs/>
        </w:rPr>
        <w:t>Appendix A</w:t>
      </w:r>
      <w:r>
        <w:rPr>
          <w:rFonts w:ascii="Century Gothic" w:hAnsi="Century Gothic"/>
          <w:b/>
          <w:bCs/>
        </w:rPr>
        <w:t xml:space="preserve">   </w:t>
      </w:r>
    </w:p>
    <w:p w14:paraId="5E01852A" w14:textId="5E7602A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B5E9291" w14:textId="77777777" w:rsidR="00DC5076" w:rsidRDefault="00DC5076">
      <w:pPr>
        <w:pStyle w:val="Body"/>
        <w:spacing w:line="259" w:lineRule="auto"/>
        <w:jc w:val="center"/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9F0BED" w:rsidRPr="006C52F1" w14:paraId="549EB70D" w14:textId="77777777" w:rsidTr="000A45CE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C10C9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ACA48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30505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8610A3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39158E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CC85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F0BED" w:rsidRPr="006C52F1" w14:paraId="589CED14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E15AD1" w14:textId="02315D3C" w:rsidR="009F0BED" w:rsidRPr="006C52F1" w:rsidRDefault="007931A2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A8134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A8134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EFBF" w14:textId="46ABE292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March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B5AD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8A585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82E11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02204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9F0BED" w:rsidRPr="006C52F1" w14:paraId="4C914D6A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73FF554" w14:textId="167AF609" w:rsidR="009F0BED" w:rsidRPr="006C52F1" w:rsidRDefault="00A8134C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361EC" w14:textId="72A558B3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8 Hours for VH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Mar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05C5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486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600AF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E508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374198C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D53BA97" w14:textId="7CB678BF" w:rsidR="009F0BED" w:rsidRPr="006C52F1" w:rsidRDefault="00A8134C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1FF4" w14:textId="6CA87070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AVG Security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8991A" w14:textId="02D68FFB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6775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106.79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63C8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3D0F31" w14:textId="0028B79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C69C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EF6D9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C7FDB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4C57D80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A8DCD52" w14:textId="4F14C07C" w:rsidR="009F0BED" w:rsidRPr="006C52F1" w:rsidRDefault="00A8134C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ABF3E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7A26A" w14:textId="5AF841B5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406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E7DC5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2BD06E" w14:textId="0C7DB9C1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406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E7B00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79829F6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1065655" w14:textId="4823D5B5" w:rsidR="009F0BED" w:rsidRPr="006C52F1" w:rsidRDefault="00A8134C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05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AEF04" w14:textId="6BA6F153" w:rsidR="009F0BED" w:rsidRPr="006C52F1" w:rsidRDefault="00292BAB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Lawn Mower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205B1F" w14:textId="0A142DF3" w:rsidR="009F0BED" w:rsidRPr="006C52F1" w:rsidRDefault="00292BAB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£135.83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498F6" w14:textId="4333715C" w:rsidR="009F0BED" w:rsidRPr="006C52F1" w:rsidRDefault="00292BAB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7D1A5E" w14:textId="1C6F5805" w:rsidR="009F0BED" w:rsidRPr="006C52F1" w:rsidRDefault="00292BAB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£135.83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694B83" w14:textId="41184730" w:rsidR="009F0BED" w:rsidRPr="006C52F1" w:rsidRDefault="008151FB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A7637" w:rsidRPr="006319E1" w14:paraId="6F34A075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292E52" w14:textId="2AC8194B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2D0C8" w14:textId="7375B222" w:rsidR="00CA7637" w:rsidRPr="00CB3A12" w:rsidRDefault="00CA7637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0966D" w14:textId="7332806C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77A2F" w14:textId="536F62EA" w:rsidR="00CA7637" w:rsidRPr="006319E1" w:rsidRDefault="00CA7637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274BD1" w14:textId="0786A4DD" w:rsidR="00CA7637" w:rsidRDefault="00CA7637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48810" w14:textId="61238592" w:rsidR="00CA7637" w:rsidRDefault="00CA7637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24B08E31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0FC8FC1" w14:textId="7AC607F6" w:rsidR="008151FB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3C4A5" w14:textId="432F9CAA" w:rsidR="008151FB" w:rsidRDefault="008151FB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BA623" w14:textId="46DDB9D9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16F65" w14:textId="763ABFD1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B5813" w14:textId="053FA8C8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6E9755" w14:textId="597F1142" w:rsidR="008151FB" w:rsidRPr="006C52F1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0EC5F848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44BC060" w14:textId="31841F84" w:rsidR="008151FB" w:rsidRPr="00D61F65" w:rsidRDefault="008151FB" w:rsidP="008151F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FDCCC" w14:textId="257B0667" w:rsidR="008151FB" w:rsidRPr="00E40EEC" w:rsidRDefault="008151FB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413F" w14:textId="2403164B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1DE23" w14:textId="708B1DCC" w:rsidR="008151FB" w:rsidRPr="006319E1" w:rsidRDefault="008151FB" w:rsidP="008151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13ACCB" w14:textId="1499EFA4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D8DDE9" w14:textId="1A2C534B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54F14842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B4183D6" w14:textId="34B9D86E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B771E" w14:textId="69EA5B34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59396" w14:textId="1CC26D5D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CB97" w14:textId="5D8A4693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E417C" w14:textId="7BB15802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A325E2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59880230" w14:textId="77777777" w:rsidTr="000A45CE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6E013D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326543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263AEF4" w14:textId="457CD5D1" w:rsidR="008151FB" w:rsidRPr="006D4337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 w:rsidR="00D319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526.53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53BAAE6" w14:textId="3197B1B6" w:rsidR="008151FB" w:rsidRPr="008823DA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5D17EE61" w14:textId="7285F3D8" w:rsidR="008151FB" w:rsidRPr="002445B0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CB33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 w:rsidR="00D319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526.53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20DB3F" w14:textId="77777777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629BD9B" w14:textId="7E89D06F" w:rsidR="00761490" w:rsidRDefault="00761490" w:rsidP="00E024B4">
      <w:pPr>
        <w:pStyle w:val="Body"/>
        <w:spacing w:line="259" w:lineRule="auto"/>
      </w:pPr>
    </w:p>
    <w:p w14:paraId="1C2CC71A" w14:textId="77777777" w:rsidR="00750FF0" w:rsidRDefault="00750FF0" w:rsidP="00E024B4">
      <w:pPr>
        <w:pStyle w:val="Body"/>
        <w:spacing w:line="259" w:lineRule="auto"/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50FF0" w:rsidRPr="006C52F1" w14:paraId="3A2CEF66" w14:textId="77777777" w:rsidTr="00E35F4C">
        <w:trPr>
          <w:trHeight w:val="557"/>
        </w:trPr>
        <w:tc>
          <w:tcPr>
            <w:tcW w:w="2331" w:type="dxa"/>
          </w:tcPr>
          <w:p w14:paraId="390056D6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D354C09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10B2E5F7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750FF0" w:rsidRPr="006C52F1" w14:paraId="22D4F117" w14:textId="77777777" w:rsidTr="00203F7F">
        <w:tc>
          <w:tcPr>
            <w:tcW w:w="2331" w:type="dxa"/>
          </w:tcPr>
          <w:p w14:paraId="68E8FE82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AC4401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5DBF864" w14:textId="2665F17E" w:rsidR="00750FF0" w:rsidRPr="00E35F4C" w:rsidRDefault="00D57FBE" w:rsidP="00203F7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35F4C">
              <w:rPr>
                <w:rFonts w:ascii="Century Gothic" w:hAnsi="Century Gothic"/>
                <w:sz w:val="18"/>
                <w:szCs w:val="18"/>
              </w:rPr>
              <w:t>+</w:t>
            </w:r>
            <w:proofErr w:type="spellStart"/>
            <w:r w:rsidR="00E35F4C" w:rsidRPr="00E35F4C">
              <w:rPr>
                <w:rFonts w:ascii="Century Gothic" w:hAnsi="Century Gothic"/>
                <w:sz w:val="18"/>
                <w:szCs w:val="18"/>
              </w:rPr>
              <w:t>Monthy</w:t>
            </w:r>
            <w:proofErr w:type="spellEnd"/>
            <w:r w:rsidR="00E35F4C" w:rsidRPr="00E35F4C">
              <w:rPr>
                <w:rFonts w:ascii="Century Gothic" w:hAnsi="Century Gothic"/>
                <w:sz w:val="18"/>
                <w:szCs w:val="18"/>
              </w:rPr>
              <w:t xml:space="preserve"> printing £</w:t>
            </w:r>
            <w:r w:rsidR="00C84806">
              <w:rPr>
                <w:rFonts w:ascii="Century Gothic" w:hAnsi="Century Gothic"/>
                <w:sz w:val="18"/>
                <w:szCs w:val="18"/>
              </w:rPr>
              <w:t>6</w:t>
            </w:r>
            <w:r w:rsidR="001D7058">
              <w:rPr>
                <w:rFonts w:ascii="Century Gothic" w:hAnsi="Century Gothic"/>
                <w:sz w:val="18"/>
                <w:szCs w:val="18"/>
              </w:rPr>
              <w:t>.35</w:t>
            </w:r>
          </w:p>
        </w:tc>
      </w:tr>
      <w:tr w:rsidR="00750FF0" w:rsidRPr="006C52F1" w14:paraId="63665AB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E31D43F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078B259" w14:textId="008DD23C" w:rsidR="00750FF0" w:rsidRDefault="00D8333D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Pr="00D8333D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meeting with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Zelphi</w:t>
            </w:r>
            <w:proofErr w:type="spellEnd"/>
          </w:p>
          <w:p w14:paraId="7BCABC4A" w14:textId="6821EABE" w:rsidR="00D8333D" w:rsidRDefault="004A69DE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</w:t>
            </w:r>
            <w:r w:rsidRPr="004A69DE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RPC meeting</w:t>
            </w:r>
          </w:p>
          <w:p w14:paraId="215EDC32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32382A" w14:textId="0E8B71B8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17miles </w:t>
            </w:r>
            <w:r w:rsidR="001E2519">
              <w:rPr>
                <w:rFonts w:ascii="Century Gothic" w:hAnsi="Century Gothic"/>
                <w:sz w:val="20"/>
                <w:szCs w:val="20"/>
              </w:rPr>
              <w:t>each way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x2 </w:t>
            </w:r>
            <w:r w:rsidR="001E2519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>0.46x34</w:t>
            </w:r>
            <w:r w:rsidR="004A69DE">
              <w:rPr>
                <w:rFonts w:ascii="Century Gothic" w:hAnsi="Century Gothic"/>
                <w:sz w:val="20"/>
                <w:szCs w:val="20"/>
              </w:rPr>
              <w:t>miles</w:t>
            </w:r>
          </w:p>
          <w:p w14:paraId="54A18078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0512114" w:rsidR="00750FF0" w:rsidRPr="006C52F1" w:rsidRDefault="00864346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2379" w:type="dxa"/>
          </w:tcPr>
          <w:p w14:paraId="3702D795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3154E38" w14:textId="5E7217B8" w:rsidR="00750FF0" w:rsidRPr="006C52F1" w:rsidRDefault="00864346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£31.29</w:t>
            </w:r>
          </w:p>
        </w:tc>
      </w:tr>
      <w:tr w:rsidR="00750FF0" w:rsidRPr="006C52F1" w14:paraId="6939618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8B2E3F0" w14:textId="02AE2362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1DF6DA4" w14:textId="77777777" w:rsidR="00750FF0" w:rsidRPr="006C52F1" w:rsidRDefault="00750FF0" w:rsidP="002A4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37E054B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49DEA7B" w14:textId="1BFB459D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7184613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95F40CC" w14:textId="683AA0AE" w:rsidR="00750FF0" w:rsidRPr="006C52F1" w:rsidRDefault="00750FF0" w:rsidP="002A4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645BA4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076240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250F6C9" w14:textId="2467F8B0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</w:p>
        </w:tc>
      </w:tr>
      <w:tr w:rsidR="006E4F13" w:rsidRPr="006C52F1" w14:paraId="714FF8AD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1349D81" w14:textId="4E32995F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A40C1E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15C69B5" w14:textId="35D1455C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proofErr w:type="gramStart"/>
            <w:r w:rsidR="00761D05">
              <w:rPr>
                <w:rFonts w:ascii="Century Gothic" w:hAnsi="Century Gothic"/>
                <w:sz w:val="20"/>
                <w:szCs w:val="20"/>
              </w:rPr>
              <w:t>£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3C69C5">
              <w:rPr>
                <w:rFonts w:ascii="Century Gothic" w:hAnsi="Century Gothic"/>
                <w:sz w:val="20"/>
                <w:szCs w:val="20"/>
              </w:rPr>
              <w:t>3</w:t>
            </w:r>
            <w:r w:rsidR="00EF6D9C">
              <w:rPr>
                <w:rFonts w:ascii="Century Gothic" w:hAnsi="Century Gothic"/>
                <w:sz w:val="20"/>
                <w:szCs w:val="20"/>
              </w:rPr>
              <w:t>7</w:t>
            </w:r>
            <w:proofErr w:type="gramEnd"/>
            <w:r w:rsidR="00EF6D9C">
              <w:rPr>
                <w:rFonts w:ascii="Century Gothic" w:hAnsi="Century Gothic"/>
                <w:sz w:val="20"/>
                <w:szCs w:val="20"/>
              </w:rPr>
              <w:t>.64</w:t>
            </w:r>
          </w:p>
        </w:tc>
      </w:tr>
      <w:tr w:rsidR="006E4F13" w:rsidRPr="006C52F1" w14:paraId="094E44E5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6C9077F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D13CC1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B8A077E" w14:textId="77777777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Default="00750FF0" w:rsidP="00E024B4">
      <w:pPr>
        <w:pStyle w:val="Body"/>
        <w:spacing w:line="259" w:lineRule="auto"/>
      </w:pPr>
    </w:p>
    <w:sectPr w:rsidR="00750FF0" w:rsidSect="00083AF1">
      <w:headerReference w:type="default" r:id="rId8"/>
      <w:footerReference w:type="default" r:id="rId9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C78B" w14:textId="77777777" w:rsidR="0059343A" w:rsidRDefault="0059343A">
      <w:r>
        <w:separator/>
      </w:r>
    </w:p>
  </w:endnote>
  <w:endnote w:type="continuationSeparator" w:id="0">
    <w:p w14:paraId="0A159E3A" w14:textId="77777777" w:rsidR="0059343A" w:rsidRDefault="0059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DE70" w14:textId="77777777" w:rsidR="0059343A" w:rsidRDefault="0059343A">
      <w:r>
        <w:separator/>
      </w:r>
    </w:p>
  </w:footnote>
  <w:footnote w:type="continuationSeparator" w:id="0">
    <w:p w14:paraId="4D2C58FB" w14:textId="77777777" w:rsidR="0059343A" w:rsidRDefault="0059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828"/>
    <w:multiLevelType w:val="hybridMultilevel"/>
    <w:tmpl w:val="3BFA6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916557"/>
    <w:multiLevelType w:val="hybridMultilevel"/>
    <w:tmpl w:val="71F67DA6"/>
    <w:lvl w:ilvl="0" w:tplc="FFFFFFFF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40" w:hanging="360"/>
      </w:pPr>
    </w:lvl>
    <w:lvl w:ilvl="2" w:tplc="FFFFFFFF" w:tentative="1">
      <w:start w:val="1"/>
      <w:numFmt w:val="lowerRoman"/>
      <w:lvlText w:val="%3."/>
      <w:lvlJc w:val="right"/>
      <w:pPr>
        <w:ind w:left="2960" w:hanging="180"/>
      </w:pPr>
    </w:lvl>
    <w:lvl w:ilvl="3" w:tplc="FFFFFFFF" w:tentative="1">
      <w:start w:val="1"/>
      <w:numFmt w:val="decimal"/>
      <w:lvlText w:val="%4."/>
      <w:lvlJc w:val="left"/>
      <w:pPr>
        <w:ind w:left="3680" w:hanging="360"/>
      </w:pPr>
    </w:lvl>
    <w:lvl w:ilvl="4" w:tplc="FFFFFFFF" w:tentative="1">
      <w:start w:val="1"/>
      <w:numFmt w:val="lowerLetter"/>
      <w:lvlText w:val="%5."/>
      <w:lvlJc w:val="left"/>
      <w:pPr>
        <w:ind w:left="4400" w:hanging="360"/>
      </w:pPr>
    </w:lvl>
    <w:lvl w:ilvl="5" w:tplc="FFFFFFFF" w:tentative="1">
      <w:start w:val="1"/>
      <w:numFmt w:val="lowerRoman"/>
      <w:lvlText w:val="%6."/>
      <w:lvlJc w:val="right"/>
      <w:pPr>
        <w:ind w:left="5120" w:hanging="180"/>
      </w:pPr>
    </w:lvl>
    <w:lvl w:ilvl="6" w:tplc="FFFFFFFF" w:tentative="1">
      <w:start w:val="1"/>
      <w:numFmt w:val="decimal"/>
      <w:lvlText w:val="%7."/>
      <w:lvlJc w:val="left"/>
      <w:pPr>
        <w:ind w:left="5840" w:hanging="360"/>
      </w:pPr>
    </w:lvl>
    <w:lvl w:ilvl="7" w:tplc="FFFFFFFF" w:tentative="1">
      <w:start w:val="1"/>
      <w:numFmt w:val="lowerLetter"/>
      <w:lvlText w:val="%8."/>
      <w:lvlJc w:val="left"/>
      <w:pPr>
        <w:ind w:left="6560" w:hanging="360"/>
      </w:pPr>
    </w:lvl>
    <w:lvl w:ilvl="8" w:tplc="FFFFFFFF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12700CC6"/>
    <w:multiLevelType w:val="hybridMultilevel"/>
    <w:tmpl w:val="3AE6D260"/>
    <w:lvl w:ilvl="0" w:tplc="DB24A9F2">
      <w:start w:val="296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5477CCA"/>
    <w:multiLevelType w:val="hybridMultilevel"/>
    <w:tmpl w:val="76F408C2"/>
    <w:lvl w:ilvl="0" w:tplc="FFA4C66A">
      <w:start w:val="296"/>
      <w:numFmt w:val="bullet"/>
      <w:lvlText w:val=""/>
      <w:lvlJc w:val="left"/>
      <w:pPr>
        <w:ind w:left="1353" w:hanging="360"/>
      </w:pPr>
      <w:rPr>
        <w:rFonts w:ascii="Symbol" w:eastAsia="Arial Unicode MS" w:hAnsi="Symbol" w:cs="Arial Unicode MS" w:hint="default"/>
        <w:i/>
        <w:color w:val="FF0000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7B417C7"/>
    <w:multiLevelType w:val="hybridMultilevel"/>
    <w:tmpl w:val="57A85E18"/>
    <w:lvl w:ilvl="0" w:tplc="32F0A98E">
      <w:start w:val="29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892E3E"/>
    <w:multiLevelType w:val="hybridMultilevel"/>
    <w:tmpl w:val="4E56B33E"/>
    <w:lvl w:ilvl="0" w:tplc="0DCA550E">
      <w:start w:val="286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A1305"/>
    <w:multiLevelType w:val="hybridMultilevel"/>
    <w:tmpl w:val="6FE646EA"/>
    <w:lvl w:ilvl="0" w:tplc="C2DADEA8">
      <w:start w:val="279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22462C"/>
    <w:multiLevelType w:val="hybridMultilevel"/>
    <w:tmpl w:val="687A9418"/>
    <w:lvl w:ilvl="0" w:tplc="AFFE3FF0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E32ECF"/>
    <w:multiLevelType w:val="hybridMultilevel"/>
    <w:tmpl w:val="8D42B00A"/>
    <w:lvl w:ilvl="0" w:tplc="FDC29E9E">
      <w:start w:val="24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955CC4"/>
    <w:multiLevelType w:val="hybridMultilevel"/>
    <w:tmpl w:val="3E964DA6"/>
    <w:lvl w:ilvl="0" w:tplc="9D985C88">
      <w:start w:val="29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7F6A"/>
    <w:multiLevelType w:val="hybridMultilevel"/>
    <w:tmpl w:val="41DAA30E"/>
    <w:lvl w:ilvl="0" w:tplc="3B104666">
      <w:start w:val="285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9E7575"/>
    <w:multiLevelType w:val="hybridMultilevel"/>
    <w:tmpl w:val="AAF64814"/>
    <w:lvl w:ilvl="0" w:tplc="6B1A22B4">
      <w:start w:val="286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D865F6"/>
    <w:multiLevelType w:val="hybridMultilevel"/>
    <w:tmpl w:val="A7AC1E58"/>
    <w:lvl w:ilvl="0" w:tplc="2B76AB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4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5" w15:restartNumberingAfterBreak="0">
    <w:nsid w:val="47A00EC1"/>
    <w:multiLevelType w:val="hybridMultilevel"/>
    <w:tmpl w:val="CCFC899A"/>
    <w:lvl w:ilvl="0" w:tplc="BAC0D090">
      <w:start w:val="29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29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30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1" w15:restartNumberingAfterBreak="0">
    <w:nsid w:val="540B76D9"/>
    <w:multiLevelType w:val="hybridMultilevel"/>
    <w:tmpl w:val="BE044758"/>
    <w:lvl w:ilvl="0" w:tplc="037E52D8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31671"/>
    <w:multiLevelType w:val="hybridMultilevel"/>
    <w:tmpl w:val="2B140A36"/>
    <w:lvl w:ilvl="0" w:tplc="887C8A74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5260C"/>
    <w:multiLevelType w:val="hybridMultilevel"/>
    <w:tmpl w:val="3B86CF0E"/>
    <w:lvl w:ilvl="0" w:tplc="F75E95B8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F1F9F"/>
    <w:multiLevelType w:val="hybridMultilevel"/>
    <w:tmpl w:val="71F67DA6"/>
    <w:lvl w:ilvl="0" w:tplc="C83061A6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5" w15:restartNumberingAfterBreak="0">
    <w:nsid w:val="5ECD222E"/>
    <w:multiLevelType w:val="hybridMultilevel"/>
    <w:tmpl w:val="248086FC"/>
    <w:lvl w:ilvl="0" w:tplc="E7B21EC8">
      <w:start w:val="2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717E1E"/>
    <w:multiLevelType w:val="hybridMultilevel"/>
    <w:tmpl w:val="A038F37A"/>
    <w:lvl w:ilvl="0" w:tplc="850EE50C">
      <w:start w:val="29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3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F161E"/>
    <w:multiLevelType w:val="hybridMultilevel"/>
    <w:tmpl w:val="ADF650A0"/>
    <w:lvl w:ilvl="0" w:tplc="2D86E13E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23157"/>
    <w:multiLevelType w:val="hybridMultilevel"/>
    <w:tmpl w:val="3D8A370E"/>
    <w:lvl w:ilvl="0" w:tplc="75E65DEA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F24A6"/>
    <w:multiLevelType w:val="hybridMultilevel"/>
    <w:tmpl w:val="4258B392"/>
    <w:lvl w:ilvl="0" w:tplc="5DF4ACAE">
      <w:start w:val="26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A21495"/>
    <w:multiLevelType w:val="hybridMultilevel"/>
    <w:tmpl w:val="83CC87FA"/>
    <w:lvl w:ilvl="0" w:tplc="CC7678B0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27794"/>
    <w:multiLevelType w:val="hybridMultilevel"/>
    <w:tmpl w:val="A0C05D6A"/>
    <w:lvl w:ilvl="0" w:tplc="4F528138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40"/>
  </w:num>
  <w:num w:numId="2" w16cid:durableId="573203071">
    <w:abstractNumId w:val="39"/>
  </w:num>
  <w:num w:numId="3" w16cid:durableId="922683520">
    <w:abstractNumId w:val="1"/>
  </w:num>
  <w:num w:numId="4" w16cid:durableId="48849996">
    <w:abstractNumId w:val="7"/>
  </w:num>
  <w:num w:numId="5" w16cid:durableId="1538467987">
    <w:abstractNumId w:val="41"/>
  </w:num>
  <w:num w:numId="6" w16cid:durableId="1711107717">
    <w:abstractNumId w:val="27"/>
  </w:num>
  <w:num w:numId="7" w16cid:durableId="1514222283">
    <w:abstractNumId w:val="18"/>
  </w:num>
  <w:num w:numId="8" w16cid:durableId="1034425721">
    <w:abstractNumId w:val="43"/>
  </w:num>
  <w:num w:numId="9" w16cid:durableId="1441416357">
    <w:abstractNumId w:val="42"/>
  </w:num>
  <w:num w:numId="10" w16cid:durableId="1458450601">
    <w:abstractNumId w:val="21"/>
  </w:num>
  <w:num w:numId="11" w16cid:durableId="643854565">
    <w:abstractNumId w:val="15"/>
  </w:num>
  <w:num w:numId="12" w16cid:durableId="416678400">
    <w:abstractNumId w:val="38"/>
  </w:num>
  <w:num w:numId="13" w16cid:durableId="152836322">
    <w:abstractNumId w:val="36"/>
  </w:num>
  <w:num w:numId="14" w16cid:durableId="1133184">
    <w:abstractNumId w:val="9"/>
  </w:num>
  <w:num w:numId="15" w16cid:durableId="1722946499">
    <w:abstractNumId w:val="24"/>
  </w:num>
  <w:num w:numId="16" w16cid:durableId="2013794676">
    <w:abstractNumId w:val="13"/>
  </w:num>
  <w:num w:numId="17" w16cid:durableId="751585316">
    <w:abstractNumId w:val="29"/>
  </w:num>
  <w:num w:numId="18" w16cid:durableId="1954825924">
    <w:abstractNumId w:val="49"/>
  </w:num>
  <w:num w:numId="19" w16cid:durableId="116606384">
    <w:abstractNumId w:val="19"/>
  </w:num>
  <w:num w:numId="20" w16cid:durableId="1166827686">
    <w:abstractNumId w:val="30"/>
  </w:num>
  <w:num w:numId="21" w16cid:durableId="1441341710">
    <w:abstractNumId w:val="26"/>
  </w:num>
  <w:num w:numId="22" w16cid:durableId="367141673">
    <w:abstractNumId w:val="28"/>
  </w:num>
  <w:num w:numId="23" w16cid:durableId="965697700">
    <w:abstractNumId w:val="10"/>
  </w:num>
  <w:num w:numId="24" w16cid:durableId="985090533">
    <w:abstractNumId w:val="8"/>
  </w:num>
  <w:num w:numId="25" w16cid:durableId="1047921369">
    <w:abstractNumId w:val="16"/>
  </w:num>
  <w:num w:numId="26" w16cid:durableId="1996759032">
    <w:abstractNumId w:val="3"/>
  </w:num>
  <w:num w:numId="27" w16cid:durableId="769198187">
    <w:abstractNumId w:val="46"/>
  </w:num>
  <w:num w:numId="28" w16cid:durableId="1079868283">
    <w:abstractNumId w:val="12"/>
  </w:num>
  <w:num w:numId="29" w16cid:durableId="475492268">
    <w:abstractNumId w:val="34"/>
  </w:num>
  <w:num w:numId="30" w16cid:durableId="638072093">
    <w:abstractNumId w:val="23"/>
  </w:num>
  <w:num w:numId="31" w16cid:durableId="8334803">
    <w:abstractNumId w:val="2"/>
  </w:num>
  <w:num w:numId="32" w16cid:durableId="235865601">
    <w:abstractNumId w:val="0"/>
  </w:num>
  <w:num w:numId="33" w16cid:durableId="604773271">
    <w:abstractNumId w:val="20"/>
  </w:num>
  <w:num w:numId="34" w16cid:durableId="140856039">
    <w:abstractNumId w:val="22"/>
  </w:num>
  <w:num w:numId="35" w16cid:durableId="2054888729">
    <w:abstractNumId w:val="11"/>
  </w:num>
  <w:num w:numId="36" w16cid:durableId="935359251">
    <w:abstractNumId w:val="47"/>
  </w:num>
  <w:num w:numId="37" w16cid:durableId="757794723">
    <w:abstractNumId w:val="44"/>
  </w:num>
  <w:num w:numId="38" w16cid:durableId="1582986824">
    <w:abstractNumId w:val="31"/>
  </w:num>
  <w:num w:numId="39" w16cid:durableId="769814333">
    <w:abstractNumId w:val="14"/>
  </w:num>
  <w:num w:numId="40" w16cid:durableId="1396124372">
    <w:abstractNumId w:val="37"/>
  </w:num>
  <w:num w:numId="41" w16cid:durableId="1312054090">
    <w:abstractNumId w:val="33"/>
  </w:num>
  <w:num w:numId="42" w16cid:durableId="754790327">
    <w:abstractNumId w:val="32"/>
  </w:num>
  <w:num w:numId="43" w16cid:durableId="212351056">
    <w:abstractNumId w:val="6"/>
  </w:num>
  <w:num w:numId="44" w16cid:durableId="1157845646">
    <w:abstractNumId w:val="25"/>
  </w:num>
  <w:num w:numId="45" w16cid:durableId="823660629">
    <w:abstractNumId w:val="17"/>
  </w:num>
  <w:num w:numId="46" w16cid:durableId="109475811">
    <w:abstractNumId w:val="5"/>
  </w:num>
  <w:num w:numId="47" w16cid:durableId="2089419831">
    <w:abstractNumId w:val="4"/>
  </w:num>
  <w:num w:numId="48" w16cid:durableId="546340655">
    <w:abstractNumId w:val="35"/>
  </w:num>
  <w:num w:numId="49" w16cid:durableId="1073965985">
    <w:abstractNumId w:val="45"/>
  </w:num>
  <w:num w:numId="50" w16cid:durableId="1305815019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13DC"/>
    <w:rsid w:val="00011411"/>
    <w:rsid w:val="00014674"/>
    <w:rsid w:val="00014C00"/>
    <w:rsid w:val="000156D5"/>
    <w:rsid w:val="00016D9D"/>
    <w:rsid w:val="00016F47"/>
    <w:rsid w:val="00017AD2"/>
    <w:rsid w:val="00023C1D"/>
    <w:rsid w:val="00024B57"/>
    <w:rsid w:val="00025916"/>
    <w:rsid w:val="000266F7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7717"/>
    <w:rsid w:val="00060B36"/>
    <w:rsid w:val="00060FF9"/>
    <w:rsid w:val="00061D11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6BB2"/>
    <w:rsid w:val="000D7055"/>
    <w:rsid w:val="000D7937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1F9"/>
    <w:rsid w:val="00115A01"/>
    <w:rsid w:val="0012286B"/>
    <w:rsid w:val="0012453F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B787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7058"/>
    <w:rsid w:val="001E0398"/>
    <w:rsid w:val="001E0AE0"/>
    <w:rsid w:val="001E0B55"/>
    <w:rsid w:val="001E1DF7"/>
    <w:rsid w:val="001E2179"/>
    <w:rsid w:val="001E251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3CBF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87F3F"/>
    <w:rsid w:val="002906C4"/>
    <w:rsid w:val="002914C1"/>
    <w:rsid w:val="00292BAB"/>
    <w:rsid w:val="00293205"/>
    <w:rsid w:val="00294B7F"/>
    <w:rsid w:val="002A0421"/>
    <w:rsid w:val="002A30E4"/>
    <w:rsid w:val="002A3756"/>
    <w:rsid w:val="002A43EB"/>
    <w:rsid w:val="002A774E"/>
    <w:rsid w:val="002B0F21"/>
    <w:rsid w:val="002B212D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1116"/>
    <w:rsid w:val="003526FA"/>
    <w:rsid w:val="00352EF3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9C5"/>
    <w:rsid w:val="003C6CD3"/>
    <w:rsid w:val="003C6DDD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C61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5235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0E54"/>
    <w:rsid w:val="004A172A"/>
    <w:rsid w:val="004A2EEF"/>
    <w:rsid w:val="004A47FC"/>
    <w:rsid w:val="004A5FFB"/>
    <w:rsid w:val="004A6921"/>
    <w:rsid w:val="004A69DE"/>
    <w:rsid w:val="004A7D7D"/>
    <w:rsid w:val="004B006C"/>
    <w:rsid w:val="004B0492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4519"/>
    <w:rsid w:val="004D673C"/>
    <w:rsid w:val="004E1CE2"/>
    <w:rsid w:val="004E4821"/>
    <w:rsid w:val="004E4F39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343A"/>
    <w:rsid w:val="00594F46"/>
    <w:rsid w:val="00595042"/>
    <w:rsid w:val="005A106E"/>
    <w:rsid w:val="005A2A42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74EB"/>
    <w:rsid w:val="005B7AF0"/>
    <w:rsid w:val="005B7B52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FC4"/>
    <w:rsid w:val="005E0A31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49A2"/>
    <w:rsid w:val="005F710D"/>
    <w:rsid w:val="005F73D4"/>
    <w:rsid w:val="006001A8"/>
    <w:rsid w:val="0060105A"/>
    <w:rsid w:val="00601946"/>
    <w:rsid w:val="006019E7"/>
    <w:rsid w:val="00603C8E"/>
    <w:rsid w:val="00606473"/>
    <w:rsid w:val="00606D95"/>
    <w:rsid w:val="00612E0D"/>
    <w:rsid w:val="00615FB3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CC0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1A2"/>
    <w:rsid w:val="00793635"/>
    <w:rsid w:val="00794717"/>
    <w:rsid w:val="00795AA2"/>
    <w:rsid w:val="007A04FA"/>
    <w:rsid w:val="007A1165"/>
    <w:rsid w:val="007A272E"/>
    <w:rsid w:val="007A2A63"/>
    <w:rsid w:val="007A449D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72A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0BB7"/>
    <w:rsid w:val="007F487A"/>
    <w:rsid w:val="00814030"/>
    <w:rsid w:val="00814383"/>
    <w:rsid w:val="008151FB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37C9E"/>
    <w:rsid w:val="008408BA"/>
    <w:rsid w:val="008425B3"/>
    <w:rsid w:val="008441C2"/>
    <w:rsid w:val="00844731"/>
    <w:rsid w:val="00844A3E"/>
    <w:rsid w:val="0084543F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4346"/>
    <w:rsid w:val="00864C22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5EF3"/>
    <w:rsid w:val="00926AD7"/>
    <w:rsid w:val="00927E0B"/>
    <w:rsid w:val="00930AC6"/>
    <w:rsid w:val="00931705"/>
    <w:rsid w:val="00932AE0"/>
    <w:rsid w:val="00934CF7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38C3"/>
    <w:rsid w:val="00995A97"/>
    <w:rsid w:val="009A2C4A"/>
    <w:rsid w:val="009A32EA"/>
    <w:rsid w:val="009A37E8"/>
    <w:rsid w:val="009A4B2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51FE"/>
    <w:rsid w:val="009D5625"/>
    <w:rsid w:val="009E2B53"/>
    <w:rsid w:val="009E6BCD"/>
    <w:rsid w:val="009F00FD"/>
    <w:rsid w:val="009F07FD"/>
    <w:rsid w:val="009F0BED"/>
    <w:rsid w:val="009F1A50"/>
    <w:rsid w:val="009F332D"/>
    <w:rsid w:val="009F3BF6"/>
    <w:rsid w:val="009F3D35"/>
    <w:rsid w:val="009F5D61"/>
    <w:rsid w:val="00A003C8"/>
    <w:rsid w:val="00A02FDB"/>
    <w:rsid w:val="00A11539"/>
    <w:rsid w:val="00A120FE"/>
    <w:rsid w:val="00A13B91"/>
    <w:rsid w:val="00A16C82"/>
    <w:rsid w:val="00A22A3E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134C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76A"/>
    <w:rsid w:val="00AD295A"/>
    <w:rsid w:val="00AD4887"/>
    <w:rsid w:val="00AD53D5"/>
    <w:rsid w:val="00AD7144"/>
    <w:rsid w:val="00AD79ED"/>
    <w:rsid w:val="00AE0096"/>
    <w:rsid w:val="00AE4171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73C7"/>
    <w:rsid w:val="00B42324"/>
    <w:rsid w:val="00B42845"/>
    <w:rsid w:val="00B42912"/>
    <w:rsid w:val="00B43214"/>
    <w:rsid w:val="00B44420"/>
    <w:rsid w:val="00B447DC"/>
    <w:rsid w:val="00B45032"/>
    <w:rsid w:val="00B45F82"/>
    <w:rsid w:val="00B47800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5EAF"/>
    <w:rsid w:val="00B67578"/>
    <w:rsid w:val="00B7087A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315D"/>
    <w:rsid w:val="00BE3761"/>
    <w:rsid w:val="00BE65E0"/>
    <w:rsid w:val="00BF03C7"/>
    <w:rsid w:val="00BF0816"/>
    <w:rsid w:val="00BF2F84"/>
    <w:rsid w:val="00BF4DDF"/>
    <w:rsid w:val="00BF6A9D"/>
    <w:rsid w:val="00BF75B3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3252"/>
    <w:rsid w:val="00C73F79"/>
    <w:rsid w:val="00C84806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3F7"/>
    <w:rsid w:val="00CB38E6"/>
    <w:rsid w:val="00CB399F"/>
    <w:rsid w:val="00CB3A12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0805"/>
    <w:rsid w:val="00CE2E9C"/>
    <w:rsid w:val="00CE4EF9"/>
    <w:rsid w:val="00CE5A9C"/>
    <w:rsid w:val="00CE5F03"/>
    <w:rsid w:val="00CE7C8D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9C1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333D"/>
    <w:rsid w:val="00D85D8A"/>
    <w:rsid w:val="00D85FC0"/>
    <w:rsid w:val="00D860F0"/>
    <w:rsid w:val="00D87E21"/>
    <w:rsid w:val="00D93A02"/>
    <w:rsid w:val="00D95BDB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B00"/>
    <w:rsid w:val="00E57DA3"/>
    <w:rsid w:val="00E60902"/>
    <w:rsid w:val="00E63E68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559E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EF6D9C"/>
    <w:rsid w:val="00F00BA5"/>
    <w:rsid w:val="00F01082"/>
    <w:rsid w:val="00F01447"/>
    <w:rsid w:val="00F01A35"/>
    <w:rsid w:val="00F04795"/>
    <w:rsid w:val="00F06475"/>
    <w:rsid w:val="00F06669"/>
    <w:rsid w:val="00F06AE9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339"/>
    <w:rsid w:val="00F854B7"/>
    <w:rsid w:val="00F8583B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1760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3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5</cp:revision>
  <cp:lastPrinted>2026-01-30T16:03:00Z</cp:lastPrinted>
  <dcterms:created xsi:type="dcterms:W3CDTF">2026-05-07T13:14:00Z</dcterms:created>
  <dcterms:modified xsi:type="dcterms:W3CDTF">2026-05-11T13:04:00Z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