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32BAA" w14:textId="77777777" w:rsidR="005650CD" w:rsidRDefault="005650CD" w:rsidP="005650CD">
      <w:pPr>
        <w:pStyle w:val="Body"/>
        <w:spacing w:after="160" w:line="259" w:lineRule="auto"/>
        <w:jc w:val="center"/>
        <w:rPr>
          <w:rFonts w:ascii="Century Gothic" w:hAnsi="Century Gothic"/>
          <w:b/>
          <w:bCs/>
          <w:sz w:val="32"/>
          <w:szCs w:val="32"/>
          <w:u w:color="000000"/>
        </w:rPr>
      </w:pPr>
      <w:r>
        <w:rPr>
          <w:rFonts w:ascii="Century Gothic" w:hAnsi="Century Gothic"/>
          <w:b/>
          <w:bCs/>
          <w:sz w:val="32"/>
          <w:szCs w:val="32"/>
          <w:u w:color="000000"/>
        </w:rPr>
        <w:t>Rocester Parish Council</w:t>
      </w:r>
    </w:p>
    <w:p w14:paraId="504F47E4" w14:textId="77777777" w:rsidR="00203043" w:rsidRDefault="00203043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b/>
          <w:bCs/>
          <w:sz w:val="32"/>
          <w:szCs w:val="32"/>
          <w:u w:color="000000"/>
        </w:rPr>
      </w:pPr>
    </w:p>
    <w:p w14:paraId="6414FACC" w14:textId="77777777" w:rsidR="009F488D" w:rsidRPr="006F47CA" w:rsidRDefault="009F488D" w:rsidP="009F488D">
      <w:pPr>
        <w:pStyle w:val="Body"/>
        <w:spacing w:after="160" w:line="259" w:lineRule="auto"/>
        <w:jc w:val="center"/>
        <w:rPr>
          <w:rFonts w:ascii="Century Gothic" w:hAnsi="Century Gothic" w:cs="Times New Roman"/>
          <w:b/>
          <w:bCs/>
          <w:sz w:val="20"/>
          <w:szCs w:val="20"/>
          <w:u w:val="single" w:color="000000"/>
          <w:lang w:val="en-GB"/>
        </w:rPr>
      </w:pPr>
      <w:r w:rsidRPr="006F47CA">
        <w:rPr>
          <w:rFonts w:ascii="Century Gothic" w:hAnsi="Century Gothic" w:cs="Times New Roman"/>
          <w:b/>
          <w:bCs/>
          <w:sz w:val="20"/>
          <w:szCs w:val="20"/>
          <w:u w:color="000000"/>
        </w:rPr>
        <w:t>Rocester Parish Council</w:t>
      </w:r>
      <w:r w:rsidRPr="006F47CA">
        <w:rPr>
          <w:rFonts w:ascii="Century Gothic" w:hAnsi="Century Gothic" w:cs="Times New Roman"/>
          <w:b/>
          <w:bCs/>
          <w:sz w:val="20"/>
          <w:szCs w:val="20"/>
          <w:u w:val="single" w:color="000000"/>
          <w:lang w:val="en-GB"/>
        </w:rPr>
        <w:t xml:space="preserve"> </w:t>
      </w:r>
    </w:p>
    <w:p w14:paraId="13E6546E" w14:textId="62785849" w:rsidR="009F488D" w:rsidRPr="006F47CA" w:rsidRDefault="009F488D" w:rsidP="009F488D">
      <w:pPr>
        <w:pStyle w:val="Body"/>
        <w:spacing w:after="160" w:line="259" w:lineRule="auto"/>
        <w:jc w:val="center"/>
        <w:rPr>
          <w:rFonts w:ascii="Century Gothic" w:hAnsi="Century Gothic" w:cs="Times New Roman"/>
          <w:b/>
          <w:bCs/>
          <w:sz w:val="20"/>
          <w:szCs w:val="20"/>
          <w:u w:color="000000"/>
        </w:rPr>
      </w:pPr>
      <w:r w:rsidRPr="006F47CA">
        <w:rPr>
          <w:rFonts w:ascii="Century Gothic" w:hAnsi="Century Gothic" w:cs="Times New Roman"/>
          <w:b/>
          <w:bCs/>
          <w:sz w:val="20"/>
          <w:szCs w:val="20"/>
          <w:u w:color="000000"/>
        </w:rPr>
        <w:t xml:space="preserve">Meeting of Rocester Parish Council </w:t>
      </w:r>
      <w:r w:rsidRPr="006F47CA">
        <w:rPr>
          <w:rFonts w:ascii="Century Gothic" w:hAnsi="Century Gothic" w:cs="Times New Roman"/>
          <w:b/>
          <w:bCs/>
          <w:color w:val="auto"/>
          <w:sz w:val="20"/>
          <w:szCs w:val="20"/>
          <w:u w:color="000000"/>
        </w:rPr>
        <w:t xml:space="preserve">held </w:t>
      </w:r>
      <w:r w:rsidRPr="006F47CA">
        <w:rPr>
          <w:rFonts w:ascii="Century Gothic" w:hAnsi="Century Gothic" w:cs="Times New Roman"/>
          <w:b/>
          <w:bCs/>
          <w:sz w:val="20"/>
          <w:szCs w:val="20"/>
          <w:u w:color="000000"/>
        </w:rPr>
        <w:t xml:space="preserve">on Monday </w:t>
      </w:r>
      <w:r>
        <w:rPr>
          <w:rFonts w:ascii="Century Gothic" w:hAnsi="Century Gothic" w:cs="Times New Roman"/>
          <w:b/>
          <w:bCs/>
          <w:sz w:val="20"/>
          <w:szCs w:val="20"/>
          <w:u w:color="000000"/>
        </w:rPr>
        <w:t>1</w:t>
      </w:r>
      <w:r w:rsidR="00E641E7">
        <w:rPr>
          <w:rFonts w:ascii="Century Gothic" w:hAnsi="Century Gothic" w:cs="Times New Roman"/>
          <w:b/>
          <w:bCs/>
          <w:sz w:val="20"/>
          <w:szCs w:val="20"/>
          <w:u w:color="000000"/>
        </w:rPr>
        <w:t>3t</w:t>
      </w:r>
      <w:r>
        <w:rPr>
          <w:rFonts w:ascii="Century Gothic" w:hAnsi="Century Gothic" w:cs="Times New Roman"/>
          <w:b/>
          <w:bCs/>
          <w:sz w:val="20"/>
          <w:szCs w:val="20"/>
          <w:u w:color="000000"/>
          <w:vertAlign w:val="superscript"/>
        </w:rPr>
        <w:t>h</w:t>
      </w:r>
      <w:r w:rsidR="00925B4D">
        <w:rPr>
          <w:rFonts w:ascii="Century Gothic" w:hAnsi="Century Gothic" w:cs="Times New Roman"/>
          <w:b/>
          <w:bCs/>
          <w:sz w:val="20"/>
          <w:szCs w:val="20"/>
          <w:u w:color="000000"/>
        </w:rPr>
        <w:t xml:space="preserve"> April</w:t>
      </w:r>
      <w:r w:rsidRPr="006F47CA">
        <w:rPr>
          <w:rFonts w:ascii="Century Gothic" w:hAnsi="Century Gothic" w:cs="Times New Roman"/>
          <w:b/>
          <w:bCs/>
          <w:sz w:val="20"/>
          <w:szCs w:val="20"/>
          <w:u w:color="000000"/>
        </w:rPr>
        <w:t xml:space="preserve"> 202</w:t>
      </w:r>
      <w:r w:rsidR="00925B4D">
        <w:rPr>
          <w:rFonts w:ascii="Century Gothic" w:hAnsi="Century Gothic" w:cs="Times New Roman"/>
          <w:b/>
          <w:bCs/>
          <w:sz w:val="20"/>
          <w:szCs w:val="20"/>
          <w:u w:color="000000"/>
        </w:rPr>
        <w:t>6</w:t>
      </w:r>
    </w:p>
    <w:p w14:paraId="0641BE28" w14:textId="77777777" w:rsidR="009F488D" w:rsidRPr="006F47CA" w:rsidRDefault="009F488D" w:rsidP="009F488D">
      <w:pPr>
        <w:pStyle w:val="Body"/>
        <w:spacing w:after="160" w:line="259" w:lineRule="auto"/>
        <w:jc w:val="center"/>
        <w:rPr>
          <w:rFonts w:ascii="Century Gothic" w:hAnsi="Century Gothic" w:cs="Times New Roman"/>
          <w:color w:val="auto"/>
          <w:sz w:val="20"/>
          <w:szCs w:val="20"/>
          <w:u w:color="000000"/>
        </w:rPr>
      </w:pPr>
      <w:r w:rsidRPr="006F47CA">
        <w:rPr>
          <w:rFonts w:ascii="Century Gothic" w:hAnsi="Century Gothic" w:cs="Times New Roman"/>
          <w:sz w:val="20"/>
          <w:szCs w:val="20"/>
          <w:u w:color="000000"/>
        </w:rPr>
        <w:t xml:space="preserve">Minutes issued by </w:t>
      </w:r>
      <w:proofErr w:type="spellStart"/>
      <w:r w:rsidRPr="006F47CA">
        <w:rPr>
          <w:rFonts w:ascii="Century Gothic" w:hAnsi="Century Gothic" w:cs="Times New Roman"/>
          <w:sz w:val="20"/>
          <w:szCs w:val="20"/>
          <w:u w:color="000000"/>
        </w:rPr>
        <w:t>Ms</w:t>
      </w:r>
      <w:proofErr w:type="spellEnd"/>
      <w:r w:rsidRPr="006F47CA">
        <w:rPr>
          <w:rFonts w:ascii="Century Gothic" w:hAnsi="Century Gothic" w:cs="Times New Roman"/>
          <w:sz w:val="20"/>
          <w:szCs w:val="20"/>
          <w:u w:color="000000"/>
        </w:rPr>
        <w:t xml:space="preserve"> Nisa Khan, </w:t>
      </w:r>
      <w:r w:rsidRPr="006F47CA">
        <w:rPr>
          <w:rFonts w:ascii="Century Gothic" w:hAnsi="Century Gothic" w:cs="Times New Roman"/>
          <w:color w:val="auto"/>
          <w:sz w:val="20"/>
          <w:szCs w:val="20"/>
          <w:u w:color="000000"/>
        </w:rPr>
        <w:t xml:space="preserve">Clerk to the Council </w:t>
      </w:r>
    </w:p>
    <w:p w14:paraId="2328AEDE" w14:textId="77777777" w:rsidR="009F488D" w:rsidRPr="006F47CA" w:rsidRDefault="009F488D" w:rsidP="009F488D">
      <w:pPr>
        <w:pStyle w:val="Default"/>
        <w:spacing w:before="0" w:after="160" w:line="259" w:lineRule="auto"/>
        <w:ind w:left="360"/>
        <w:jc w:val="center"/>
        <w:rPr>
          <w:rFonts w:ascii="Century Gothic" w:hAnsi="Century Gothic" w:cs="Times New Roman"/>
          <w:b/>
          <w:bCs/>
          <w:sz w:val="20"/>
          <w:szCs w:val="20"/>
          <w:u w:val="single"/>
        </w:rPr>
      </w:pPr>
      <w:r w:rsidRPr="006F47CA">
        <w:rPr>
          <w:rFonts w:ascii="Century Gothic" w:hAnsi="Century Gothic" w:cs="Times New Roman"/>
          <w:b/>
          <w:bCs/>
          <w:sz w:val="20"/>
          <w:szCs w:val="20"/>
          <w:u w:val="single"/>
        </w:rPr>
        <w:t>Council Meeting of Rocester Parish Council</w:t>
      </w:r>
    </w:p>
    <w:p w14:paraId="49474AF7" w14:textId="77777777" w:rsidR="007C539C" w:rsidRDefault="009F488D" w:rsidP="009F488D">
      <w:pPr>
        <w:pStyle w:val="Default"/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 w:rsidRPr="006F47CA">
        <w:rPr>
          <w:rFonts w:ascii="Century Gothic" w:hAnsi="Century Gothic" w:cs="Times New Roman"/>
          <w:b/>
          <w:bCs/>
          <w:sz w:val="20"/>
          <w:szCs w:val="20"/>
          <w:u w:color="000000"/>
        </w:rPr>
        <w:t xml:space="preserve">Councillors in attendance: </w:t>
      </w:r>
      <w:r w:rsidRPr="006F47CA">
        <w:rPr>
          <w:rFonts w:ascii="Century Gothic" w:hAnsi="Century Gothic" w:cs="Times New Roman"/>
          <w:sz w:val="20"/>
          <w:szCs w:val="20"/>
          <w:u w:color="000000"/>
        </w:rPr>
        <w:t>Cllr G Mellor (Chair), Cllr M Pierzchalla</w:t>
      </w:r>
      <w:r>
        <w:rPr>
          <w:rFonts w:ascii="Century Gothic" w:hAnsi="Century Gothic" w:cs="Times New Roman"/>
          <w:sz w:val="20"/>
          <w:szCs w:val="20"/>
          <w:u w:color="000000"/>
        </w:rPr>
        <w:t>,</w:t>
      </w:r>
      <w:r w:rsidRPr="006F47CA">
        <w:rPr>
          <w:rFonts w:ascii="Century Gothic" w:hAnsi="Century Gothic" w:cs="Times New Roman"/>
          <w:sz w:val="20"/>
          <w:szCs w:val="20"/>
          <w:u w:color="000000"/>
        </w:rPr>
        <w:t xml:space="preserve"> Cllr N Pierzchalla,</w:t>
      </w:r>
      <w:r>
        <w:rPr>
          <w:rFonts w:ascii="Century Gothic" w:hAnsi="Century Gothic" w:cs="Times New Roman"/>
          <w:sz w:val="20"/>
          <w:szCs w:val="20"/>
          <w:u w:color="000000"/>
        </w:rPr>
        <w:t xml:space="preserve"> Cllr P </w:t>
      </w:r>
      <w:proofErr w:type="gramStart"/>
      <w:r>
        <w:rPr>
          <w:rFonts w:ascii="Century Gothic" w:hAnsi="Century Gothic" w:cs="Times New Roman"/>
          <w:sz w:val="20"/>
          <w:szCs w:val="20"/>
          <w:u w:color="000000"/>
        </w:rPr>
        <w:t>Atkins</w:t>
      </w:r>
      <w:r w:rsidR="00E641E7">
        <w:rPr>
          <w:rFonts w:ascii="Century Gothic" w:hAnsi="Century Gothic" w:cs="Times New Roman"/>
          <w:sz w:val="20"/>
          <w:szCs w:val="20"/>
          <w:u w:color="000000"/>
        </w:rPr>
        <w:t xml:space="preserve"> </w:t>
      </w:r>
      <w:r>
        <w:rPr>
          <w:rFonts w:ascii="Century Gothic" w:hAnsi="Century Gothic" w:cs="Times New Roman"/>
          <w:sz w:val="20"/>
          <w:szCs w:val="20"/>
          <w:u w:color="000000"/>
        </w:rPr>
        <w:t>,</w:t>
      </w:r>
      <w:proofErr w:type="gramEnd"/>
    </w:p>
    <w:p w14:paraId="05022AFB" w14:textId="547FE37E" w:rsidR="009F488D" w:rsidRPr="00E641E7" w:rsidRDefault="00E641E7" w:rsidP="009F488D">
      <w:pPr>
        <w:pStyle w:val="Default"/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>
        <w:rPr>
          <w:rFonts w:ascii="Century Gothic" w:hAnsi="Century Gothic" w:cs="Times New Roman"/>
          <w:sz w:val="20"/>
          <w:szCs w:val="20"/>
          <w:u w:color="000000"/>
        </w:rPr>
        <w:t>Cllr G Ari</w:t>
      </w:r>
      <w:r w:rsidR="00555CC9">
        <w:rPr>
          <w:rFonts w:ascii="Century Gothic" w:hAnsi="Century Gothic" w:cs="Times New Roman"/>
          <w:sz w:val="20"/>
          <w:szCs w:val="20"/>
          <w:u w:color="000000"/>
        </w:rPr>
        <w:t>s, Cllr S Sankey</w:t>
      </w:r>
    </w:p>
    <w:p w14:paraId="3F37932F" w14:textId="11F0F0C1" w:rsidR="009F488D" w:rsidRPr="00290283" w:rsidRDefault="009F488D" w:rsidP="009F488D">
      <w:pPr>
        <w:pStyle w:val="Default"/>
        <w:spacing w:before="0" w:after="160" w:line="259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 w:rsidRPr="00FA7AE3">
        <w:rPr>
          <w:rFonts w:ascii="Century Gothic" w:hAnsi="Century Gothic" w:cs="Times New Roman"/>
          <w:b/>
          <w:bCs/>
          <w:color w:val="auto"/>
          <w:sz w:val="20"/>
          <w:szCs w:val="20"/>
          <w:u w:color="000000"/>
        </w:rPr>
        <w:t xml:space="preserve">Public Participation </w:t>
      </w:r>
      <w:r w:rsidR="001D6867">
        <w:rPr>
          <w:rFonts w:ascii="Century Gothic" w:hAnsi="Century Gothic" w:cs="Times New Roman"/>
          <w:color w:val="auto"/>
          <w:sz w:val="20"/>
          <w:szCs w:val="20"/>
          <w:u w:color="000000"/>
        </w:rPr>
        <w:t>–</w:t>
      </w:r>
      <w:r w:rsidRPr="00FA7AE3">
        <w:rPr>
          <w:rFonts w:ascii="Century Gothic" w:hAnsi="Century Gothic" w:cs="Times New Roman"/>
          <w:color w:val="auto"/>
          <w:sz w:val="20"/>
          <w:szCs w:val="20"/>
          <w:u w:color="000000"/>
        </w:rPr>
        <w:t xml:space="preserve"> </w:t>
      </w:r>
      <w:r w:rsidR="007C539C" w:rsidRPr="00290283">
        <w:rPr>
          <w:rFonts w:ascii="Century Gothic" w:hAnsi="Century Gothic" w:cs="Times New Roman"/>
          <w:color w:val="auto"/>
          <w:sz w:val="20"/>
          <w:szCs w:val="20"/>
          <w:u w:color="000000"/>
        </w:rPr>
        <w:t>two</w:t>
      </w:r>
      <w:r w:rsidR="001D6867" w:rsidRPr="00290283">
        <w:rPr>
          <w:rFonts w:ascii="Century Gothic" w:hAnsi="Century Gothic" w:cs="Times New Roman"/>
          <w:color w:val="auto"/>
          <w:sz w:val="20"/>
          <w:szCs w:val="20"/>
          <w:u w:color="000000"/>
        </w:rPr>
        <w:t xml:space="preserve"> member</w:t>
      </w:r>
      <w:r w:rsidR="007C539C" w:rsidRPr="00290283">
        <w:rPr>
          <w:rFonts w:ascii="Century Gothic" w:hAnsi="Century Gothic" w:cs="Times New Roman"/>
          <w:color w:val="auto"/>
          <w:sz w:val="20"/>
          <w:szCs w:val="20"/>
          <w:u w:color="000000"/>
        </w:rPr>
        <w:t xml:space="preserve">s </w:t>
      </w:r>
      <w:r w:rsidR="001D6867" w:rsidRPr="00290283">
        <w:rPr>
          <w:rFonts w:ascii="Century Gothic" w:hAnsi="Century Gothic" w:cs="Times New Roman"/>
          <w:color w:val="auto"/>
          <w:sz w:val="20"/>
          <w:szCs w:val="20"/>
          <w:u w:color="000000"/>
        </w:rPr>
        <w:t>of</w:t>
      </w:r>
      <w:r w:rsidR="007C539C" w:rsidRPr="00290283">
        <w:rPr>
          <w:rFonts w:ascii="Century Gothic" w:hAnsi="Century Gothic" w:cs="Times New Roman"/>
          <w:color w:val="auto"/>
          <w:sz w:val="20"/>
          <w:szCs w:val="20"/>
          <w:u w:color="000000"/>
        </w:rPr>
        <w:t xml:space="preserve"> the</w:t>
      </w:r>
      <w:r w:rsidR="001D6867" w:rsidRPr="00290283">
        <w:rPr>
          <w:rFonts w:ascii="Century Gothic" w:hAnsi="Century Gothic" w:cs="Times New Roman"/>
          <w:color w:val="auto"/>
          <w:sz w:val="20"/>
          <w:szCs w:val="20"/>
          <w:u w:color="000000"/>
        </w:rPr>
        <w:t xml:space="preserve"> </w:t>
      </w:r>
      <w:r w:rsidR="007C539C" w:rsidRPr="00290283">
        <w:rPr>
          <w:rFonts w:ascii="Century Gothic" w:hAnsi="Century Gothic" w:cs="Times New Roman"/>
          <w:color w:val="auto"/>
          <w:sz w:val="20"/>
          <w:szCs w:val="20"/>
          <w:u w:color="000000"/>
        </w:rPr>
        <w:t>p</w:t>
      </w:r>
      <w:r w:rsidR="001D6867" w:rsidRPr="00290283">
        <w:rPr>
          <w:rFonts w:ascii="Century Gothic" w:hAnsi="Century Gothic" w:cs="Times New Roman"/>
          <w:color w:val="auto"/>
          <w:sz w:val="20"/>
          <w:szCs w:val="20"/>
          <w:u w:color="000000"/>
        </w:rPr>
        <w:t>ublic</w:t>
      </w:r>
    </w:p>
    <w:p w14:paraId="096E1485" w14:textId="518BBDD0" w:rsidR="00024B57" w:rsidRPr="00290283" w:rsidRDefault="00024B57" w:rsidP="0096297A">
      <w:pPr>
        <w:pStyle w:val="Default"/>
        <w:spacing w:before="0" w:after="160" w:line="259" w:lineRule="auto"/>
        <w:ind w:left="567" w:hanging="567"/>
        <w:rPr>
          <w:rFonts w:ascii="Century Gothic" w:hAnsi="Century Gothic"/>
          <w:i/>
          <w:iCs/>
          <w:color w:val="FF0000"/>
          <w:sz w:val="20"/>
          <w:szCs w:val="20"/>
          <w:u w:color="000000"/>
        </w:rPr>
      </w:pPr>
    </w:p>
    <w:p w14:paraId="5F15F42D" w14:textId="4CA9CE14" w:rsidR="002B499E" w:rsidRPr="00290283" w:rsidRDefault="00396B65" w:rsidP="0096297A">
      <w:pPr>
        <w:pStyle w:val="Default"/>
        <w:spacing w:before="0" w:after="160" w:line="259" w:lineRule="auto"/>
        <w:ind w:left="567" w:hanging="567"/>
        <w:rPr>
          <w:rFonts w:ascii="Century Gothic" w:hAnsi="Century Gothic"/>
          <w:sz w:val="20"/>
          <w:szCs w:val="20"/>
          <w:u w:color="000000"/>
        </w:rPr>
      </w:pPr>
      <w:r w:rsidRPr="00290283">
        <w:rPr>
          <w:rFonts w:ascii="Century Gothic" w:hAnsi="Century Gothic"/>
          <w:sz w:val="20"/>
          <w:szCs w:val="20"/>
          <w:u w:color="000000"/>
        </w:rPr>
        <w:t>309</w:t>
      </w:r>
      <w:r w:rsidR="00AB55B4" w:rsidRPr="00290283">
        <w:rPr>
          <w:rFonts w:ascii="Century Gothic" w:hAnsi="Century Gothic"/>
          <w:sz w:val="20"/>
          <w:szCs w:val="20"/>
          <w:u w:color="000000"/>
        </w:rPr>
        <w:t>.</w:t>
      </w:r>
      <w:r w:rsidR="00A76C93" w:rsidRPr="0029028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96297A" w:rsidRPr="00290283">
        <w:rPr>
          <w:rFonts w:ascii="Century Gothic" w:hAnsi="Century Gothic"/>
          <w:sz w:val="20"/>
          <w:szCs w:val="20"/>
          <w:u w:color="000000"/>
        </w:rPr>
        <w:tab/>
      </w:r>
      <w:r w:rsidR="003817F0" w:rsidRPr="00290283">
        <w:rPr>
          <w:rFonts w:ascii="Century Gothic" w:hAnsi="Century Gothic"/>
          <w:sz w:val="20"/>
          <w:szCs w:val="20"/>
          <w:u w:color="000000"/>
        </w:rPr>
        <w:t>Apologies for Absence</w:t>
      </w:r>
      <w:r w:rsidR="00ED1EAD" w:rsidRPr="0029028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1D6867" w:rsidRPr="00290283">
        <w:rPr>
          <w:rFonts w:ascii="Century Gothic" w:hAnsi="Century Gothic"/>
          <w:sz w:val="20"/>
          <w:szCs w:val="20"/>
          <w:u w:color="000000"/>
        </w:rPr>
        <w:t xml:space="preserve">– Apologies </w:t>
      </w:r>
      <w:r w:rsidR="007C539C" w:rsidRPr="00290283">
        <w:rPr>
          <w:rFonts w:ascii="Century Gothic" w:hAnsi="Century Gothic"/>
          <w:sz w:val="20"/>
          <w:szCs w:val="20"/>
          <w:u w:color="000000"/>
        </w:rPr>
        <w:t>from</w:t>
      </w:r>
      <w:r w:rsidR="001D6867" w:rsidRPr="0029028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501EB5" w:rsidRPr="00290283">
        <w:rPr>
          <w:rFonts w:ascii="Century Gothic" w:hAnsi="Century Gothic"/>
          <w:sz w:val="20"/>
          <w:szCs w:val="20"/>
          <w:u w:color="000000"/>
        </w:rPr>
        <w:t>Cllr A Fowell</w:t>
      </w:r>
      <w:r w:rsidR="007C539C" w:rsidRPr="00290283">
        <w:rPr>
          <w:rFonts w:ascii="Century Gothic" w:hAnsi="Century Gothic"/>
          <w:sz w:val="20"/>
          <w:szCs w:val="20"/>
          <w:u w:color="000000"/>
        </w:rPr>
        <w:t xml:space="preserve"> </w:t>
      </w:r>
      <w:proofErr w:type="gramStart"/>
      <w:r w:rsidR="007C539C" w:rsidRPr="00290283">
        <w:rPr>
          <w:rFonts w:ascii="Century Gothic" w:hAnsi="Century Gothic"/>
          <w:sz w:val="20"/>
          <w:szCs w:val="20"/>
          <w:u w:color="000000"/>
        </w:rPr>
        <w:t>were</w:t>
      </w:r>
      <w:proofErr w:type="gramEnd"/>
      <w:r w:rsidR="007C539C" w:rsidRPr="00290283">
        <w:rPr>
          <w:rFonts w:ascii="Century Gothic" w:hAnsi="Century Gothic"/>
          <w:sz w:val="20"/>
          <w:szCs w:val="20"/>
          <w:u w:color="000000"/>
        </w:rPr>
        <w:t xml:space="preserve"> noted.</w:t>
      </w:r>
    </w:p>
    <w:p w14:paraId="68455596" w14:textId="2CBB183C" w:rsidR="002B499E" w:rsidRPr="00290283" w:rsidRDefault="00396B65" w:rsidP="00006208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 w:rsidRPr="00290283">
        <w:rPr>
          <w:rFonts w:ascii="Century Gothic" w:hAnsi="Century Gothic"/>
          <w:sz w:val="20"/>
          <w:szCs w:val="20"/>
          <w:u w:color="000000"/>
        </w:rPr>
        <w:t>310</w:t>
      </w:r>
      <w:r w:rsidR="00006208" w:rsidRPr="00290283">
        <w:rPr>
          <w:rFonts w:ascii="Century Gothic" w:hAnsi="Century Gothic"/>
          <w:sz w:val="20"/>
          <w:szCs w:val="20"/>
          <w:u w:color="000000"/>
        </w:rPr>
        <w:t>.</w:t>
      </w:r>
      <w:r w:rsidR="00EB256F" w:rsidRPr="0029028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006208" w:rsidRPr="0029028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Minutes of </w:t>
      </w:r>
      <w:r w:rsidR="007C539C" w:rsidRPr="00290283">
        <w:rPr>
          <w:rFonts w:ascii="Century Gothic" w:hAnsi="Century Gothic"/>
          <w:color w:val="auto"/>
          <w:sz w:val="20"/>
          <w:szCs w:val="20"/>
          <w:u w:color="000000"/>
        </w:rPr>
        <w:t>P</w:t>
      </w:r>
      <w:r w:rsidR="002B499E" w:rsidRPr="00290283">
        <w:rPr>
          <w:rFonts w:ascii="Century Gothic" w:hAnsi="Century Gothic"/>
          <w:color w:val="auto"/>
          <w:sz w:val="20"/>
          <w:szCs w:val="20"/>
          <w:u w:color="000000"/>
        </w:rPr>
        <w:t>revious Meeting</w:t>
      </w:r>
      <w:r w:rsidR="00622633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 and </w:t>
      </w:r>
      <w:r w:rsidR="00986AFA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Matters </w:t>
      </w:r>
      <w:r w:rsidR="00622633" w:rsidRPr="00290283">
        <w:rPr>
          <w:rFonts w:ascii="Century Gothic" w:hAnsi="Century Gothic"/>
          <w:color w:val="auto"/>
          <w:sz w:val="20"/>
          <w:szCs w:val="20"/>
          <w:u w:color="000000"/>
        </w:rPr>
        <w:t>Arising</w:t>
      </w:r>
      <w:r w:rsidR="002B499E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 – Approval of minutes of the </w:t>
      </w:r>
      <w:proofErr w:type="gramStart"/>
      <w:r w:rsidR="002B499E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meeting </w:t>
      </w:r>
      <w:r w:rsidR="00647191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2B499E" w:rsidRPr="00290283">
        <w:rPr>
          <w:rFonts w:ascii="Century Gothic" w:hAnsi="Century Gothic"/>
          <w:color w:val="auto"/>
          <w:sz w:val="20"/>
          <w:szCs w:val="20"/>
          <w:u w:color="000000"/>
        </w:rPr>
        <w:t>held</w:t>
      </w:r>
      <w:proofErr w:type="gramEnd"/>
      <w:r w:rsidR="002B499E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 on </w:t>
      </w:r>
      <w:r w:rsidR="006C3372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Monday </w:t>
      </w:r>
      <w:r w:rsidR="00986AFA" w:rsidRPr="00290283">
        <w:rPr>
          <w:rFonts w:ascii="Century Gothic" w:hAnsi="Century Gothic"/>
          <w:color w:val="auto"/>
          <w:sz w:val="20"/>
          <w:szCs w:val="20"/>
          <w:u w:color="000000"/>
        </w:rPr>
        <w:t>2</w:t>
      </w:r>
      <w:proofErr w:type="gramStart"/>
      <w:r w:rsidR="00986AFA" w:rsidRPr="00290283">
        <w:rPr>
          <w:rFonts w:ascii="Century Gothic" w:hAnsi="Century Gothic"/>
          <w:color w:val="auto"/>
          <w:sz w:val="20"/>
          <w:szCs w:val="20"/>
          <w:u w:color="000000"/>
          <w:vertAlign w:val="superscript"/>
        </w:rPr>
        <w:t xml:space="preserve">nd  </w:t>
      </w:r>
      <w:r w:rsidRPr="00290283">
        <w:rPr>
          <w:rFonts w:ascii="Century Gothic" w:hAnsi="Century Gothic"/>
          <w:color w:val="auto"/>
          <w:sz w:val="20"/>
          <w:szCs w:val="20"/>
          <w:u w:color="000000"/>
        </w:rPr>
        <w:t>March</w:t>
      </w:r>
      <w:proofErr w:type="gramEnd"/>
      <w:r w:rsidR="002E62CA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2B499E" w:rsidRPr="00290283">
        <w:rPr>
          <w:rFonts w:ascii="Century Gothic" w:hAnsi="Century Gothic"/>
          <w:color w:val="auto"/>
          <w:sz w:val="20"/>
          <w:szCs w:val="20"/>
          <w:u w:color="000000"/>
        </w:rPr>
        <w:t>202</w:t>
      </w:r>
      <w:r w:rsidR="002E62CA" w:rsidRPr="00290283">
        <w:rPr>
          <w:rFonts w:ascii="Century Gothic" w:hAnsi="Century Gothic"/>
          <w:color w:val="auto"/>
          <w:sz w:val="20"/>
          <w:szCs w:val="20"/>
          <w:u w:color="000000"/>
        </w:rPr>
        <w:t>6</w:t>
      </w:r>
      <w:r w:rsidR="002B499E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 as an accurate record of decisions made.</w:t>
      </w:r>
      <w:r w:rsidR="00211217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 Proposed </w:t>
      </w:r>
      <w:r w:rsidR="00C00320" w:rsidRPr="00290283">
        <w:rPr>
          <w:rFonts w:ascii="Century Gothic" w:hAnsi="Century Gothic"/>
          <w:color w:val="auto"/>
          <w:sz w:val="20"/>
          <w:szCs w:val="20"/>
          <w:u w:color="000000"/>
        </w:rPr>
        <w:t>by Cllr P Atkins Seconded by</w:t>
      </w:r>
      <w:r w:rsidR="00CE566D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 Cllr</w:t>
      </w:r>
      <w:r w:rsidR="00C00320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 G Mellor</w:t>
      </w:r>
    </w:p>
    <w:p w14:paraId="46F14345" w14:textId="7361FAFE" w:rsidR="002B499E" w:rsidRPr="00290283" w:rsidRDefault="00396B65" w:rsidP="00E6620E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 w:rsidRPr="00290283">
        <w:rPr>
          <w:rFonts w:ascii="Century Gothic" w:hAnsi="Century Gothic"/>
          <w:sz w:val="20"/>
          <w:szCs w:val="20"/>
          <w:u w:color="000000"/>
        </w:rPr>
        <w:t>311</w:t>
      </w:r>
      <w:r w:rsidR="00E6620E" w:rsidRPr="00290283">
        <w:rPr>
          <w:rFonts w:ascii="Century Gothic" w:hAnsi="Century Gothic"/>
          <w:sz w:val="20"/>
          <w:szCs w:val="20"/>
          <w:u w:color="000000"/>
        </w:rPr>
        <w:t xml:space="preserve">. </w:t>
      </w:r>
      <w:r w:rsidR="002B499E" w:rsidRPr="00290283">
        <w:rPr>
          <w:rFonts w:ascii="Century Gothic" w:hAnsi="Century Gothic"/>
          <w:sz w:val="20"/>
          <w:szCs w:val="20"/>
          <w:u w:color="000000"/>
        </w:rPr>
        <w:t>Declarations of Interest from members regarding items on the agenda</w:t>
      </w:r>
      <w:r w:rsidR="00CE566D" w:rsidRPr="00290283">
        <w:rPr>
          <w:rFonts w:ascii="Century Gothic" w:hAnsi="Century Gothic"/>
          <w:sz w:val="20"/>
          <w:szCs w:val="20"/>
          <w:u w:color="000000"/>
        </w:rPr>
        <w:t xml:space="preserve"> </w:t>
      </w:r>
      <w:proofErr w:type="gramStart"/>
      <w:r w:rsidR="00CE566D" w:rsidRPr="00290283">
        <w:rPr>
          <w:rFonts w:ascii="Century Gothic" w:hAnsi="Century Gothic"/>
          <w:sz w:val="20"/>
          <w:szCs w:val="20"/>
          <w:u w:color="000000"/>
        </w:rPr>
        <w:t xml:space="preserve">- </w:t>
      </w:r>
      <w:r w:rsidR="00C00320" w:rsidRPr="00290283">
        <w:rPr>
          <w:rFonts w:ascii="Century Gothic" w:hAnsi="Century Gothic"/>
          <w:sz w:val="20"/>
          <w:szCs w:val="20"/>
          <w:u w:color="000000"/>
        </w:rPr>
        <w:t xml:space="preserve"> None</w:t>
      </w:r>
      <w:proofErr w:type="gramEnd"/>
    </w:p>
    <w:p w14:paraId="6808C439" w14:textId="3CD6E5CD" w:rsidR="00907920" w:rsidRPr="00290283" w:rsidRDefault="00396B65" w:rsidP="00907920">
      <w:pPr>
        <w:pStyle w:val="Default"/>
        <w:spacing w:before="0" w:after="160" w:line="259" w:lineRule="auto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 w:rsidRPr="00290283">
        <w:rPr>
          <w:rFonts w:ascii="Century Gothic" w:hAnsi="Century Gothic"/>
          <w:color w:val="auto"/>
          <w:sz w:val="20"/>
          <w:szCs w:val="20"/>
          <w:u w:color="000000"/>
        </w:rPr>
        <w:t>312</w:t>
      </w:r>
      <w:r w:rsidR="00647191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. </w:t>
      </w:r>
      <w:r w:rsidR="00986AFA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Chair’s Report </w:t>
      </w:r>
      <w:r w:rsidR="00986AFA" w:rsidRPr="00290283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–</w:t>
      </w:r>
      <w:r w:rsidR="00C00320" w:rsidRPr="00290283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</w:t>
      </w:r>
    </w:p>
    <w:p w14:paraId="7097DF32" w14:textId="4A00ED0E" w:rsidR="00173A35" w:rsidRPr="00290283" w:rsidRDefault="007C539C" w:rsidP="00173A35">
      <w:pPr>
        <w:pStyle w:val="Default"/>
        <w:spacing w:before="0" w:after="160" w:line="259" w:lineRule="auto"/>
        <w:rPr>
          <w:rFonts w:ascii="Century Gothic" w:hAnsi="Century Gothic"/>
          <w:i/>
          <w:iCs/>
          <w:sz w:val="20"/>
          <w:szCs w:val="20"/>
          <w:u w:color="000000"/>
          <w:lang w:val="en-GB"/>
        </w:rPr>
      </w:pPr>
      <w:r w:rsidRPr="00290283">
        <w:rPr>
          <w:rFonts w:ascii="Century Gothic" w:hAnsi="Century Gothic"/>
          <w:i/>
          <w:iCs/>
          <w:sz w:val="20"/>
          <w:szCs w:val="20"/>
          <w:u w:color="000000"/>
          <w:lang w:val="en-GB"/>
        </w:rPr>
        <w:t xml:space="preserve">Playground Area Damage - </w:t>
      </w:r>
      <w:r w:rsidR="00173A35" w:rsidRPr="00290283">
        <w:rPr>
          <w:rFonts w:ascii="Century Gothic" w:hAnsi="Century Gothic"/>
          <w:i/>
          <w:iCs/>
          <w:sz w:val="20"/>
          <w:szCs w:val="20"/>
          <w:u w:color="000000"/>
          <w:lang w:val="en-GB"/>
        </w:rPr>
        <w:t xml:space="preserve">Need to place an additional order for </w:t>
      </w:r>
      <w:proofErr w:type="spellStart"/>
      <w:r w:rsidR="00173A35" w:rsidRPr="00290283">
        <w:rPr>
          <w:rFonts w:ascii="Century Gothic" w:hAnsi="Century Gothic"/>
          <w:i/>
          <w:iCs/>
          <w:sz w:val="20"/>
          <w:szCs w:val="20"/>
          <w:u w:color="000000"/>
          <w:lang w:val="en-GB"/>
        </w:rPr>
        <w:t>wetpour</w:t>
      </w:r>
      <w:proofErr w:type="spellEnd"/>
      <w:r w:rsidR="00173A35" w:rsidRPr="00290283">
        <w:rPr>
          <w:rFonts w:ascii="Century Gothic" w:hAnsi="Century Gothic"/>
          <w:i/>
          <w:iCs/>
          <w:sz w:val="20"/>
          <w:szCs w:val="20"/>
          <w:u w:color="000000"/>
          <w:lang w:val="en-GB"/>
        </w:rPr>
        <w:t xml:space="preserve"> surfacing and consult with the manufacturer regarding the edging specifications and required quantities. </w:t>
      </w:r>
      <w:r w:rsidRPr="00290283">
        <w:rPr>
          <w:rFonts w:ascii="Century Gothic" w:hAnsi="Century Gothic"/>
          <w:i/>
          <w:iCs/>
          <w:sz w:val="20"/>
          <w:szCs w:val="20"/>
          <w:u w:color="000000"/>
          <w:lang w:val="en-GB"/>
        </w:rPr>
        <w:t>P</w:t>
      </w:r>
      <w:r w:rsidR="00173A35" w:rsidRPr="00290283">
        <w:rPr>
          <w:rFonts w:ascii="Century Gothic" w:hAnsi="Century Gothic"/>
          <w:i/>
          <w:iCs/>
          <w:sz w:val="20"/>
          <w:szCs w:val="20"/>
          <w:u w:color="000000"/>
          <w:lang w:val="en-GB"/>
        </w:rPr>
        <w:t xml:space="preserve">hotographs of the </w:t>
      </w:r>
      <w:r w:rsidRPr="00290283">
        <w:rPr>
          <w:rFonts w:ascii="Century Gothic" w:hAnsi="Century Gothic"/>
          <w:i/>
          <w:iCs/>
          <w:sz w:val="20"/>
          <w:szCs w:val="20"/>
          <w:u w:color="000000"/>
          <w:lang w:val="en-GB"/>
        </w:rPr>
        <w:t>damage to be taken</w:t>
      </w:r>
      <w:r w:rsidR="00173A35" w:rsidRPr="00290283">
        <w:rPr>
          <w:rFonts w:ascii="Century Gothic" w:hAnsi="Century Gothic"/>
          <w:i/>
          <w:iCs/>
          <w:sz w:val="20"/>
          <w:szCs w:val="20"/>
          <w:u w:color="000000"/>
          <w:lang w:val="en-GB"/>
        </w:rPr>
        <w:t xml:space="preserve"> to assist the Clerk with processing the order.</w:t>
      </w:r>
    </w:p>
    <w:p w14:paraId="0D5A7DA0" w14:textId="18DFB4CC" w:rsidR="00173A35" w:rsidRPr="00290283" w:rsidRDefault="00173A35" w:rsidP="00173A35">
      <w:pPr>
        <w:pStyle w:val="Default"/>
        <w:spacing w:before="0" w:after="160" w:line="259" w:lineRule="auto"/>
        <w:rPr>
          <w:rFonts w:ascii="Century Gothic" w:hAnsi="Century Gothic"/>
          <w:i/>
          <w:iCs/>
          <w:sz w:val="20"/>
          <w:szCs w:val="20"/>
          <w:u w:color="000000"/>
          <w:lang w:val="en-GB"/>
        </w:rPr>
      </w:pPr>
      <w:r w:rsidRPr="00290283">
        <w:rPr>
          <w:rFonts w:ascii="Century Gothic" w:hAnsi="Century Gothic"/>
          <w:i/>
          <w:iCs/>
          <w:sz w:val="20"/>
          <w:szCs w:val="20"/>
          <w:u w:color="000000"/>
          <w:lang w:val="en-GB"/>
        </w:rPr>
        <w:t>A contribution of £6,000 has been received from the Men’s Shed towards the RPC solar panel project, allocated to enhance site security. This support has been formally acknowledged and greatly appreciated</w:t>
      </w:r>
      <w:r w:rsidR="007C539C" w:rsidRPr="00290283">
        <w:rPr>
          <w:rFonts w:ascii="Century Gothic" w:hAnsi="Century Gothic"/>
          <w:i/>
          <w:iCs/>
          <w:sz w:val="20"/>
          <w:szCs w:val="20"/>
          <w:u w:color="000000"/>
          <w:lang w:val="en-GB"/>
        </w:rPr>
        <w:t>.</w:t>
      </w:r>
    </w:p>
    <w:p w14:paraId="1CF2A0C1" w14:textId="26599480" w:rsidR="00907920" w:rsidRPr="00290283" w:rsidRDefault="00173A35" w:rsidP="00E6620E">
      <w:pPr>
        <w:pStyle w:val="Default"/>
        <w:spacing w:before="0" w:after="160" w:line="259" w:lineRule="auto"/>
        <w:rPr>
          <w:rFonts w:ascii="Century Gothic" w:hAnsi="Century Gothic"/>
          <w:i/>
          <w:iCs/>
          <w:sz w:val="20"/>
          <w:szCs w:val="20"/>
          <w:u w:color="000000"/>
          <w:lang w:val="en-GB"/>
        </w:rPr>
      </w:pPr>
      <w:r w:rsidRPr="00290283">
        <w:rPr>
          <w:rFonts w:ascii="Century Gothic" w:hAnsi="Century Gothic"/>
          <w:i/>
          <w:iCs/>
          <w:sz w:val="20"/>
          <w:szCs w:val="20"/>
          <w:u w:color="000000"/>
          <w:lang w:val="en-GB"/>
        </w:rPr>
        <w:t>The £20,000 funding bid for the toilet refurbishment project has been submitted, with the outcome expected to be announced by 27 July.</w:t>
      </w:r>
    </w:p>
    <w:p w14:paraId="302B1D47" w14:textId="4990498D" w:rsidR="00926AD7" w:rsidRPr="00290283" w:rsidRDefault="00396B65" w:rsidP="00647191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 w:rsidRPr="00290283">
        <w:rPr>
          <w:rFonts w:ascii="Century Gothic" w:hAnsi="Century Gothic"/>
          <w:sz w:val="20"/>
          <w:szCs w:val="20"/>
          <w:u w:color="000000"/>
        </w:rPr>
        <w:t>313</w:t>
      </w:r>
      <w:r w:rsidR="00647191" w:rsidRPr="00290283">
        <w:rPr>
          <w:rFonts w:ascii="Century Gothic" w:hAnsi="Century Gothic"/>
          <w:sz w:val="20"/>
          <w:szCs w:val="20"/>
          <w:u w:color="000000"/>
        </w:rPr>
        <w:t>.</w:t>
      </w:r>
      <w:r w:rsidR="007A2A63" w:rsidRPr="0029028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 w:rsidRPr="00290283">
        <w:rPr>
          <w:rFonts w:ascii="Century Gothic" w:hAnsi="Century Gothic"/>
          <w:sz w:val="20"/>
          <w:szCs w:val="20"/>
          <w:u w:color="000000"/>
        </w:rPr>
        <w:t xml:space="preserve">Clerks Report </w:t>
      </w:r>
      <w:r w:rsidR="00DB1F42" w:rsidRPr="00290283">
        <w:rPr>
          <w:rFonts w:ascii="Century Gothic" w:hAnsi="Century Gothic"/>
          <w:sz w:val="20"/>
          <w:szCs w:val="20"/>
          <w:u w:color="000000"/>
        </w:rPr>
        <w:t>–</w:t>
      </w:r>
      <w:r w:rsidR="00355B85" w:rsidRPr="00290283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523AAAAD" w14:textId="77777777" w:rsidR="007C539C" w:rsidRPr="00290283" w:rsidRDefault="00BB59A5" w:rsidP="007C539C">
      <w:pPr>
        <w:pStyle w:val="Default"/>
        <w:spacing w:before="0" w:line="240" w:lineRule="auto"/>
        <w:ind w:left="567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 w:rsidRPr="00290283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a)</w:t>
      </w:r>
      <w:r w:rsidR="00687622" w:rsidRPr="00290283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</w:t>
      </w:r>
      <w:proofErr w:type="gramStart"/>
      <w:r w:rsidR="007C539C" w:rsidRPr="00290283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New</w:t>
      </w:r>
      <w:proofErr w:type="gramEnd"/>
      <w:r w:rsidR="007C539C" w:rsidRPr="00290283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email accounts (gov.uk) </w:t>
      </w:r>
      <w:r w:rsidR="00687622" w:rsidRPr="00290283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details </w:t>
      </w:r>
      <w:r w:rsidR="007C539C" w:rsidRPr="00290283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provided to all </w:t>
      </w:r>
      <w:r w:rsidR="00687622" w:rsidRPr="00290283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Councillors.</w:t>
      </w:r>
      <w:r w:rsidR="007C539C" w:rsidRPr="00290283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 </w:t>
      </w:r>
    </w:p>
    <w:p w14:paraId="010EF3FB" w14:textId="6B11B0D4" w:rsidR="00BF75B3" w:rsidRPr="00290283" w:rsidRDefault="007C539C" w:rsidP="007C539C">
      <w:pPr>
        <w:pStyle w:val="Default"/>
        <w:spacing w:before="0" w:line="240" w:lineRule="auto"/>
        <w:ind w:left="567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 w:rsidRPr="00290283">
        <w:rPr>
          <w:rFonts w:ascii="Century Gothic" w:hAnsi="Century Gothic"/>
          <w:i/>
          <w:iCs/>
          <w:color w:val="auto"/>
          <w:sz w:val="20"/>
          <w:szCs w:val="20"/>
          <w:u w:val="single"/>
        </w:rPr>
        <w:t>Action:</w:t>
      </w:r>
      <w:r w:rsidRPr="00290283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ab/>
      </w:r>
      <w:r w:rsidR="00173A35" w:rsidRPr="00290283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All Councillors to</w:t>
      </w:r>
      <w:r w:rsidRPr="00290283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aim to s</w:t>
      </w:r>
      <w:r w:rsidR="00173A35" w:rsidRPr="00290283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et</w:t>
      </w:r>
      <w:r w:rsidR="005C4794" w:rsidRPr="00290283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up before next meeting Clerk to arrange this with all Councillors.</w:t>
      </w:r>
    </w:p>
    <w:p w14:paraId="35C800E6" w14:textId="77777777" w:rsidR="007C539C" w:rsidRPr="00290283" w:rsidRDefault="007C539C" w:rsidP="007C539C">
      <w:pPr>
        <w:pStyle w:val="Default"/>
        <w:spacing w:before="0" w:line="240" w:lineRule="auto"/>
        <w:ind w:left="567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 w:rsidRPr="00290283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b) </w:t>
      </w:r>
      <w:r w:rsidR="00BA29A9" w:rsidRPr="00290283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</w:t>
      </w:r>
      <w:r w:rsidR="00DC66B2" w:rsidRPr="00290283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BT Payphone </w:t>
      </w:r>
      <w:r w:rsidRPr="00290283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to be </w:t>
      </w:r>
      <w:r w:rsidR="00DC66B2" w:rsidRPr="00290283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remov</w:t>
      </w:r>
      <w:r w:rsidRPr="00290283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ed</w:t>
      </w:r>
      <w:r w:rsidR="005C4794" w:rsidRPr="00290283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– Notice has gone on</w:t>
      </w:r>
      <w:r w:rsidR="00292760" w:rsidRPr="00290283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the </w:t>
      </w:r>
      <w:proofErr w:type="spellStart"/>
      <w:r w:rsidR="00292760" w:rsidRPr="00290283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phonebox</w:t>
      </w:r>
      <w:proofErr w:type="spellEnd"/>
      <w:r w:rsidR="00292760" w:rsidRPr="00290283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. </w:t>
      </w:r>
    </w:p>
    <w:p w14:paraId="04854469" w14:textId="3CB84D2A" w:rsidR="00203043" w:rsidRPr="00290283" w:rsidRDefault="007C539C" w:rsidP="007C539C">
      <w:pPr>
        <w:pStyle w:val="Default"/>
        <w:spacing w:before="0" w:line="240" w:lineRule="auto"/>
        <w:ind w:left="567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 w:rsidRPr="00290283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c)  </w:t>
      </w:r>
      <w:r w:rsidR="00D1331F" w:rsidRPr="00290283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Email regarding h</w:t>
      </w:r>
      <w:r w:rsidR="004037E5" w:rsidRPr="00290283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elp with play area</w:t>
      </w:r>
      <w:r w:rsidRPr="00290283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.  </w:t>
      </w:r>
      <w:r w:rsidRPr="00290283">
        <w:rPr>
          <w:rFonts w:ascii="Century Gothic" w:hAnsi="Century Gothic"/>
          <w:i/>
          <w:iCs/>
          <w:color w:val="auto"/>
          <w:sz w:val="20"/>
          <w:szCs w:val="20"/>
          <w:u w:val="single"/>
        </w:rPr>
        <w:t>Action:</w:t>
      </w:r>
      <w:r w:rsidRPr="00290283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</w:t>
      </w:r>
      <w:r w:rsidR="00292760" w:rsidRPr="00290283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Clerk to contact JCB to discuss further.</w:t>
      </w:r>
    </w:p>
    <w:p w14:paraId="39928F71" w14:textId="4477ADD7" w:rsidR="00705148" w:rsidRPr="00290283" w:rsidRDefault="00705148" w:rsidP="008479AC">
      <w:pPr>
        <w:pStyle w:val="Default"/>
        <w:spacing w:before="0" w:after="160" w:line="259" w:lineRule="auto"/>
        <w:ind w:left="567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</w:p>
    <w:p w14:paraId="5FB117DC" w14:textId="77777777" w:rsidR="007C539C" w:rsidRPr="00290283" w:rsidRDefault="008479AC" w:rsidP="007C539C">
      <w:pPr>
        <w:pStyle w:val="Default"/>
        <w:spacing w:before="0" w:line="240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 w:rsidRPr="00290283">
        <w:rPr>
          <w:rFonts w:ascii="Century Gothic" w:hAnsi="Century Gothic"/>
          <w:color w:val="auto"/>
          <w:sz w:val="20"/>
          <w:szCs w:val="20"/>
          <w:u w:color="000000"/>
        </w:rPr>
        <w:t>314</w:t>
      </w:r>
      <w:r w:rsidR="00B373C7" w:rsidRPr="00290283">
        <w:rPr>
          <w:rFonts w:ascii="Century Gothic" w:hAnsi="Century Gothic"/>
          <w:color w:val="auto"/>
          <w:sz w:val="20"/>
          <w:szCs w:val="20"/>
          <w:u w:color="000000"/>
        </w:rPr>
        <w:t>.</w:t>
      </w:r>
      <w:r w:rsidR="007C539C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  </w:t>
      </w:r>
      <w:r w:rsidR="00986AFA" w:rsidRPr="00290283">
        <w:rPr>
          <w:rFonts w:ascii="Century Gothic" w:hAnsi="Century Gothic"/>
          <w:color w:val="auto"/>
          <w:sz w:val="20"/>
          <w:szCs w:val="20"/>
          <w:u w:color="000000"/>
        </w:rPr>
        <w:t>Approval of E</w:t>
      </w:r>
      <w:r w:rsidR="002B499E" w:rsidRPr="00290283">
        <w:rPr>
          <w:rFonts w:ascii="Century Gothic" w:hAnsi="Century Gothic"/>
          <w:color w:val="auto"/>
          <w:sz w:val="20"/>
          <w:szCs w:val="20"/>
          <w:u w:color="000000"/>
        </w:rPr>
        <w:t>xpenditure (Refer to Appendix A)</w:t>
      </w:r>
      <w:r w:rsidR="00025A6E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7C539C" w:rsidRPr="00290283">
        <w:rPr>
          <w:rFonts w:ascii="Century Gothic" w:hAnsi="Century Gothic"/>
          <w:color w:val="auto"/>
          <w:sz w:val="20"/>
          <w:szCs w:val="20"/>
          <w:u w:color="000000"/>
        </w:rPr>
        <w:tab/>
      </w:r>
    </w:p>
    <w:p w14:paraId="51898419" w14:textId="22E5A9D5" w:rsidR="00B373C7" w:rsidRPr="00290283" w:rsidRDefault="00025A6E" w:rsidP="007C539C">
      <w:pPr>
        <w:pStyle w:val="Default"/>
        <w:spacing w:before="0" w:line="240" w:lineRule="auto"/>
        <w:ind w:firstLine="720"/>
        <w:rPr>
          <w:rFonts w:ascii="Century Gothic" w:hAnsi="Century Gothic"/>
          <w:color w:val="auto"/>
          <w:sz w:val="20"/>
          <w:szCs w:val="20"/>
          <w:u w:color="000000"/>
        </w:rPr>
      </w:pPr>
      <w:r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Proposed by Cllr P </w:t>
      </w:r>
      <w:r w:rsidR="00292760" w:rsidRPr="00290283">
        <w:rPr>
          <w:rFonts w:ascii="Century Gothic" w:hAnsi="Century Gothic"/>
          <w:color w:val="auto"/>
          <w:sz w:val="20"/>
          <w:szCs w:val="20"/>
          <w:u w:color="000000"/>
        </w:rPr>
        <w:t>A</w:t>
      </w:r>
      <w:r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tkins, Seconded by Cllr </w:t>
      </w:r>
      <w:r w:rsidR="006D7E75" w:rsidRPr="00290283">
        <w:rPr>
          <w:rFonts w:ascii="Century Gothic" w:hAnsi="Century Gothic"/>
          <w:color w:val="auto"/>
          <w:sz w:val="20"/>
          <w:szCs w:val="20"/>
          <w:u w:color="000000"/>
        </w:rPr>
        <w:t>M Pierzchalla</w:t>
      </w:r>
    </w:p>
    <w:p w14:paraId="72BA744F" w14:textId="77777777" w:rsidR="007C539C" w:rsidRPr="00290283" w:rsidRDefault="007C539C" w:rsidP="007C539C">
      <w:pPr>
        <w:pStyle w:val="Default"/>
        <w:spacing w:before="0" w:line="240" w:lineRule="auto"/>
        <w:ind w:firstLine="720"/>
        <w:rPr>
          <w:rFonts w:ascii="Century Gothic" w:hAnsi="Century Gothic"/>
          <w:color w:val="auto"/>
          <w:sz w:val="20"/>
          <w:szCs w:val="20"/>
          <w:u w:color="000000"/>
        </w:rPr>
      </w:pPr>
    </w:p>
    <w:p w14:paraId="1CE75D4C" w14:textId="511A6B9E" w:rsidR="00E23ADD" w:rsidRPr="00290283" w:rsidRDefault="008479AC" w:rsidP="00B373C7">
      <w:pPr>
        <w:pStyle w:val="Default"/>
        <w:spacing w:before="0" w:after="160" w:line="259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 w:rsidRPr="00290283">
        <w:rPr>
          <w:rFonts w:ascii="Century Gothic" w:hAnsi="Century Gothic"/>
          <w:color w:val="auto"/>
          <w:sz w:val="20"/>
          <w:szCs w:val="20"/>
          <w:u w:color="000000"/>
        </w:rPr>
        <w:t>315</w:t>
      </w:r>
      <w:r w:rsidR="00B373C7" w:rsidRPr="00290283">
        <w:rPr>
          <w:rFonts w:ascii="Century Gothic" w:hAnsi="Century Gothic"/>
          <w:color w:val="auto"/>
          <w:sz w:val="20"/>
          <w:szCs w:val="20"/>
          <w:u w:color="000000"/>
        </w:rPr>
        <w:t>.</w:t>
      </w:r>
      <w:r w:rsidR="007C539C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  </w:t>
      </w:r>
      <w:r w:rsidR="00986AFA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Approval of </w:t>
      </w:r>
      <w:r w:rsidR="002B499E" w:rsidRPr="00290283">
        <w:rPr>
          <w:rFonts w:ascii="Century Gothic" w:hAnsi="Century Gothic"/>
          <w:color w:val="auto"/>
          <w:sz w:val="20"/>
          <w:szCs w:val="20"/>
          <w:u w:color="000000"/>
        </w:rPr>
        <w:t>financial reports (circulated prior to the meeting</w:t>
      </w:r>
      <w:r w:rsidR="00ED55FF" w:rsidRPr="00290283">
        <w:rPr>
          <w:rFonts w:ascii="Century Gothic" w:hAnsi="Century Gothic"/>
          <w:color w:val="auto"/>
          <w:sz w:val="20"/>
          <w:szCs w:val="20"/>
          <w:u w:color="000000"/>
        </w:rPr>
        <w:t>)</w:t>
      </w:r>
    </w:p>
    <w:p w14:paraId="139D55F7" w14:textId="77777777" w:rsidR="007C539C" w:rsidRPr="00290283" w:rsidRDefault="008479AC" w:rsidP="007C539C">
      <w:pPr>
        <w:pStyle w:val="Footer"/>
        <w:ind w:left="567" w:hanging="567"/>
        <w:rPr>
          <w:rFonts w:ascii="Century Gothic" w:hAnsi="Century Gothic"/>
          <w:sz w:val="20"/>
          <w:szCs w:val="20"/>
          <w:u w:color="000000"/>
        </w:rPr>
      </w:pPr>
      <w:r w:rsidRPr="00290283">
        <w:rPr>
          <w:rFonts w:ascii="Century Gothic" w:hAnsi="Century Gothic"/>
          <w:sz w:val="20"/>
          <w:szCs w:val="20"/>
          <w:u w:color="000000"/>
        </w:rPr>
        <w:t>316</w:t>
      </w:r>
      <w:r w:rsidR="0046447D" w:rsidRPr="00290283">
        <w:rPr>
          <w:rFonts w:ascii="Century Gothic" w:hAnsi="Century Gothic"/>
          <w:sz w:val="20"/>
          <w:szCs w:val="20"/>
          <w:u w:color="000000"/>
        </w:rPr>
        <w:t xml:space="preserve">  </w:t>
      </w:r>
      <w:r w:rsidR="007C539C" w:rsidRPr="0029028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024B57" w:rsidRPr="00290283">
        <w:rPr>
          <w:rFonts w:ascii="Century Gothic" w:hAnsi="Century Gothic"/>
          <w:sz w:val="20"/>
          <w:szCs w:val="20"/>
          <w:u w:color="000000"/>
        </w:rPr>
        <w:t xml:space="preserve">Report of the Financial + Governance Working Group (FGWG) </w:t>
      </w:r>
    </w:p>
    <w:p w14:paraId="4B0C5FA2" w14:textId="4785B90C" w:rsidR="00C00DBC" w:rsidRPr="00290283" w:rsidRDefault="007C539C" w:rsidP="007C539C">
      <w:pPr>
        <w:pStyle w:val="Footer"/>
        <w:ind w:left="567" w:hanging="567"/>
        <w:rPr>
          <w:rFonts w:ascii="Century Gothic" w:hAnsi="Century Gothic"/>
          <w:i/>
          <w:iCs/>
          <w:color w:val="FF0000"/>
          <w:sz w:val="20"/>
          <w:szCs w:val="20"/>
          <w:u w:color="000000"/>
        </w:rPr>
      </w:pPr>
      <w:r w:rsidRPr="00290283">
        <w:rPr>
          <w:rFonts w:ascii="Century Gothic" w:hAnsi="Century Gothic"/>
          <w:sz w:val="20"/>
          <w:szCs w:val="20"/>
          <w:u w:color="000000"/>
        </w:rPr>
        <w:tab/>
        <w:t>Acceptance of report p</w:t>
      </w:r>
      <w:r w:rsidR="009A6380" w:rsidRPr="00290283">
        <w:rPr>
          <w:rFonts w:ascii="Century Gothic" w:hAnsi="Century Gothic"/>
          <w:sz w:val="20"/>
          <w:szCs w:val="20"/>
          <w:u w:color="000000"/>
        </w:rPr>
        <w:t>roposed by Cllr N Pierzchalla, Seconded by Cllr G Aris</w:t>
      </w:r>
    </w:p>
    <w:p w14:paraId="1456E278" w14:textId="2167F3B7" w:rsidR="00444A0A" w:rsidRPr="00290283" w:rsidRDefault="008479AC" w:rsidP="00444A0A">
      <w:pPr>
        <w:pStyle w:val="Default"/>
        <w:spacing w:after="160" w:line="259" w:lineRule="auto"/>
        <w:rPr>
          <w:rFonts w:ascii="Century Gothic" w:hAnsi="Century Gothic"/>
          <w:sz w:val="20"/>
          <w:szCs w:val="20"/>
          <w:u w:color="000000"/>
          <w:lang w:val="en-GB"/>
        </w:rPr>
      </w:pPr>
      <w:r w:rsidRPr="00290283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317</w:t>
      </w:r>
      <w:r w:rsidR="00B373C7" w:rsidRPr="00290283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.</w:t>
      </w:r>
      <w:r w:rsidR="00A607AB" w:rsidRPr="00290283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 xml:space="preserve"> </w:t>
      </w:r>
      <w:r w:rsidR="00687622" w:rsidRPr="00290283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Defibrators</w:t>
      </w:r>
      <w:r w:rsidR="004E4F39" w:rsidRPr="00290283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.</w:t>
      </w:r>
      <w:r w:rsidR="009A6380" w:rsidRPr="00290283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 xml:space="preserve"> </w:t>
      </w:r>
      <w:r w:rsidR="005D786D" w:rsidRPr="00290283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–</w:t>
      </w:r>
      <w:r w:rsidR="007036C5" w:rsidRPr="00290283">
        <w:rPr>
          <w:rFonts w:ascii="Century Gothic" w:hAnsi="Century Gothic"/>
          <w:sz w:val="20"/>
          <w:szCs w:val="20"/>
          <w:u w:color="000000"/>
        </w:rPr>
        <w:t xml:space="preserve">Three of the four defibrillators in the village may need new batteries within the next 12 months. The defibrillator at the Community Centre / Village Hall will be out of warranty this year and therefore may need replacing. </w:t>
      </w:r>
      <w:r w:rsidR="00444A0A" w:rsidRPr="00290283">
        <w:rPr>
          <w:rFonts w:ascii="Century Gothic" w:hAnsi="Century Gothic"/>
          <w:sz w:val="20"/>
          <w:szCs w:val="20"/>
          <w:u w:color="000000"/>
        </w:rPr>
        <w:t>A new defibrillator is estimated to cost approximately £1,000.</w:t>
      </w:r>
      <w:r w:rsidR="00936BDD" w:rsidRPr="0029028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444A0A" w:rsidRPr="00290283">
        <w:rPr>
          <w:rFonts w:ascii="Century Gothic" w:hAnsi="Century Gothic"/>
          <w:sz w:val="20"/>
          <w:szCs w:val="20"/>
          <w:u w:color="000000"/>
          <w:lang w:val="en-GB"/>
        </w:rPr>
        <w:t>This matter was proposed by Cllr P. Atkins for further discussion.</w:t>
      </w:r>
    </w:p>
    <w:p w14:paraId="1C58DB93" w14:textId="77777777" w:rsidR="007036C5" w:rsidRPr="00290283" w:rsidRDefault="008479AC" w:rsidP="00B373C7">
      <w:pPr>
        <w:pStyle w:val="Default"/>
        <w:spacing w:after="160" w:line="259" w:lineRule="auto"/>
        <w:rPr>
          <w:rFonts w:ascii="Century Gothic" w:hAnsi="Century Gothic"/>
          <w:color w:val="auto"/>
          <w:sz w:val="20"/>
          <w:szCs w:val="20"/>
          <w:u w:color="000000"/>
          <w:lang w:val="en-GB"/>
        </w:rPr>
      </w:pPr>
      <w:r w:rsidRPr="00290283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lastRenderedPageBreak/>
        <w:t>318</w:t>
      </w:r>
      <w:r w:rsidR="00B373C7" w:rsidRPr="00290283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.</w:t>
      </w:r>
      <w:r w:rsidR="00535732" w:rsidRPr="00290283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 xml:space="preserve"> </w:t>
      </w:r>
      <w:r w:rsidR="00535A75" w:rsidRPr="00290283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 xml:space="preserve">National/Local </w:t>
      </w:r>
      <w:r w:rsidR="00287F3F" w:rsidRPr="00290283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emergency</w:t>
      </w:r>
      <w:r w:rsidR="00535A75" w:rsidRPr="00290283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 xml:space="preserve"> meetings</w:t>
      </w:r>
      <w:r w:rsidR="00E479BE" w:rsidRPr="00290283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 xml:space="preserve"> </w:t>
      </w:r>
      <w:bookmarkStart w:id="0" w:name="_Hlk222904727"/>
      <w:r w:rsidR="00224DCD" w:rsidRPr="00290283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–</w:t>
      </w:r>
      <w:r w:rsidR="002502A7" w:rsidRPr="00290283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 xml:space="preserve"> </w:t>
      </w:r>
      <w:r w:rsidR="00224DCD" w:rsidRPr="00290283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 xml:space="preserve">Cllr G Aris </w:t>
      </w:r>
      <w:r w:rsidR="00C34A87" w:rsidRPr="00290283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explained to council</w:t>
      </w:r>
      <w:r w:rsidR="007036C5" w:rsidRPr="00290283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 xml:space="preserve"> the detail behind this meeting and where the meeting maybe held.  Further detail to follow when available.</w:t>
      </w:r>
    </w:p>
    <w:bookmarkEnd w:id="0"/>
    <w:p w14:paraId="5C768925" w14:textId="55D9B3F1" w:rsidR="00946E94" w:rsidRPr="00290283" w:rsidRDefault="008479AC" w:rsidP="00535732">
      <w:pPr>
        <w:pStyle w:val="Default"/>
        <w:spacing w:before="0" w:after="160" w:line="259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 w:rsidRPr="00290283">
        <w:rPr>
          <w:rFonts w:ascii="Century Gothic" w:hAnsi="Century Gothic"/>
          <w:color w:val="auto"/>
          <w:sz w:val="20"/>
          <w:szCs w:val="20"/>
          <w:u w:color="000000"/>
        </w:rPr>
        <w:t>319</w:t>
      </w:r>
      <w:r w:rsidR="00535732" w:rsidRPr="00290283">
        <w:rPr>
          <w:rFonts w:ascii="Century Gothic" w:hAnsi="Century Gothic"/>
          <w:color w:val="auto"/>
          <w:sz w:val="20"/>
          <w:szCs w:val="20"/>
          <w:u w:color="000000"/>
        </w:rPr>
        <w:t>.</w:t>
      </w:r>
      <w:r w:rsidR="00315FE5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535732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Parking </w:t>
      </w:r>
      <w:proofErr w:type="gramStart"/>
      <w:r w:rsidR="008E6ACF" w:rsidRPr="00290283">
        <w:rPr>
          <w:rFonts w:ascii="Century Gothic" w:hAnsi="Century Gothic"/>
          <w:color w:val="auto"/>
          <w:sz w:val="20"/>
          <w:szCs w:val="20"/>
          <w:u w:color="000000"/>
        </w:rPr>
        <w:t>Eye</w:t>
      </w:r>
      <w:r w:rsidR="00E479BE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  </w:t>
      </w:r>
      <w:r w:rsidR="00A62BC9" w:rsidRPr="00290283">
        <w:rPr>
          <w:rFonts w:ascii="Century Gothic" w:hAnsi="Century Gothic"/>
          <w:color w:val="auto"/>
          <w:sz w:val="20"/>
          <w:szCs w:val="20"/>
          <w:u w:color="000000"/>
        </w:rPr>
        <w:t>-</w:t>
      </w:r>
      <w:proofErr w:type="gramEnd"/>
      <w:r w:rsidR="00A62BC9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 ongoing</w:t>
      </w:r>
    </w:p>
    <w:p w14:paraId="49AE4757" w14:textId="10A048B9" w:rsidR="00EB59E3" w:rsidRPr="00290283" w:rsidRDefault="006E1AC6" w:rsidP="00EB59E3">
      <w:pPr>
        <w:pStyle w:val="Default"/>
        <w:spacing w:before="0" w:after="160" w:line="259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 w:rsidRPr="00290283">
        <w:rPr>
          <w:rFonts w:ascii="Century Gothic" w:hAnsi="Century Gothic"/>
          <w:color w:val="auto"/>
          <w:sz w:val="20"/>
          <w:szCs w:val="20"/>
          <w:u w:color="000000"/>
        </w:rPr>
        <w:t>320</w:t>
      </w:r>
      <w:proofErr w:type="gramStart"/>
      <w:r w:rsidR="00B373C7" w:rsidRPr="00290283">
        <w:rPr>
          <w:rFonts w:ascii="Century Gothic" w:hAnsi="Century Gothic"/>
          <w:color w:val="auto"/>
          <w:sz w:val="20"/>
          <w:szCs w:val="20"/>
          <w:u w:color="000000"/>
        </w:rPr>
        <w:t>.</w:t>
      </w:r>
      <w:r w:rsidR="008E6ACF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535732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8E6ACF" w:rsidRPr="00290283">
        <w:rPr>
          <w:rFonts w:ascii="Century Gothic" w:hAnsi="Century Gothic"/>
          <w:color w:val="auto"/>
          <w:sz w:val="20"/>
          <w:szCs w:val="20"/>
          <w:u w:color="000000"/>
        </w:rPr>
        <w:t>Village</w:t>
      </w:r>
      <w:proofErr w:type="gramEnd"/>
      <w:r w:rsidR="008E6ACF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 Hall Car </w:t>
      </w:r>
      <w:proofErr w:type="gramStart"/>
      <w:r w:rsidR="008E6ACF" w:rsidRPr="00290283">
        <w:rPr>
          <w:rFonts w:ascii="Century Gothic" w:hAnsi="Century Gothic"/>
          <w:color w:val="auto"/>
          <w:sz w:val="20"/>
          <w:szCs w:val="20"/>
          <w:u w:color="000000"/>
        </w:rPr>
        <w:t>Park</w:t>
      </w:r>
      <w:r w:rsidR="00E479BE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  </w:t>
      </w:r>
      <w:r w:rsidR="00A62BC9" w:rsidRPr="00290283">
        <w:rPr>
          <w:rFonts w:ascii="Century Gothic" w:hAnsi="Century Gothic"/>
          <w:color w:val="auto"/>
          <w:sz w:val="20"/>
          <w:szCs w:val="20"/>
          <w:u w:color="000000"/>
        </w:rPr>
        <w:t>-</w:t>
      </w:r>
      <w:proofErr w:type="gramEnd"/>
      <w:r w:rsidR="00A62BC9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 ongoing</w:t>
      </w:r>
      <w:r w:rsidR="007036C5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 and </w:t>
      </w:r>
      <w:proofErr w:type="gramStart"/>
      <w:r w:rsidR="007036C5" w:rsidRPr="00290283">
        <w:rPr>
          <w:rFonts w:ascii="Century Gothic" w:hAnsi="Century Gothic"/>
          <w:color w:val="auto"/>
          <w:sz w:val="20"/>
          <w:szCs w:val="20"/>
          <w:u w:color="000000"/>
        </w:rPr>
        <w:t>refer</w:t>
      </w:r>
      <w:proofErr w:type="gramEnd"/>
      <w:r w:rsidR="007036C5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 to item 319.</w:t>
      </w:r>
    </w:p>
    <w:p w14:paraId="4BE447CC" w14:textId="7012979A" w:rsidR="00A42E38" w:rsidRPr="00290283" w:rsidRDefault="006E1AC6" w:rsidP="00907920">
      <w:pPr>
        <w:pStyle w:val="Default"/>
        <w:spacing w:before="0" w:after="160" w:line="259" w:lineRule="auto"/>
        <w:rPr>
          <w:rFonts w:ascii="Century Gothic" w:hAnsi="Century Gothic"/>
          <w:color w:val="auto"/>
          <w:sz w:val="20"/>
          <w:szCs w:val="20"/>
          <w:u w:color="000000"/>
        </w:rPr>
      </w:pPr>
      <w:proofErr w:type="gramStart"/>
      <w:r w:rsidRPr="00290283">
        <w:rPr>
          <w:rFonts w:ascii="Century Gothic" w:hAnsi="Century Gothic"/>
          <w:color w:val="auto"/>
          <w:sz w:val="20"/>
          <w:szCs w:val="20"/>
          <w:u w:color="000000"/>
        </w:rPr>
        <w:t>321</w:t>
      </w:r>
      <w:r w:rsidR="00907920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  </w:t>
      </w:r>
      <w:r w:rsidR="00024B57" w:rsidRPr="00290283">
        <w:rPr>
          <w:rFonts w:ascii="Century Gothic" w:hAnsi="Century Gothic"/>
          <w:color w:val="auto"/>
          <w:sz w:val="20"/>
          <w:szCs w:val="20"/>
          <w:u w:color="000000"/>
        </w:rPr>
        <w:t>Local</w:t>
      </w:r>
      <w:proofErr w:type="gramEnd"/>
      <w:r w:rsidR="00024B57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040EA3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Government </w:t>
      </w:r>
      <w:proofErr w:type="spellStart"/>
      <w:proofErr w:type="gramStart"/>
      <w:r w:rsidR="00040EA3" w:rsidRPr="00290283">
        <w:rPr>
          <w:rFonts w:ascii="Century Gothic" w:hAnsi="Century Gothic"/>
          <w:color w:val="auto"/>
          <w:sz w:val="20"/>
          <w:szCs w:val="20"/>
          <w:u w:color="000000"/>
        </w:rPr>
        <w:t>Reorganisation</w:t>
      </w:r>
      <w:proofErr w:type="spellEnd"/>
      <w:r w:rsidR="00A62BC9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7036C5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A42F2D" w:rsidRPr="00290283">
        <w:rPr>
          <w:rFonts w:ascii="Century Gothic" w:hAnsi="Century Gothic"/>
          <w:color w:val="auto"/>
          <w:sz w:val="20"/>
          <w:szCs w:val="20"/>
          <w:u w:color="000000"/>
        </w:rPr>
        <w:t>Although</w:t>
      </w:r>
      <w:proofErr w:type="gramEnd"/>
      <w:r w:rsidR="00A42F2D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 no official confirmation has been issued, it is anticipated that Staffordshire may be divided into three areas</w:t>
      </w:r>
    </w:p>
    <w:p w14:paraId="7FA75611" w14:textId="03157EBD" w:rsidR="00040EA3" w:rsidRPr="00290283" w:rsidRDefault="00500D5F" w:rsidP="00907920">
      <w:pPr>
        <w:pStyle w:val="Default"/>
        <w:spacing w:before="0" w:after="160" w:line="259" w:lineRule="auto"/>
        <w:rPr>
          <w:rFonts w:ascii="Century Gothic" w:hAnsi="Century Gothic"/>
          <w:color w:val="auto"/>
          <w:sz w:val="20"/>
          <w:szCs w:val="20"/>
          <w:u w:color="000000"/>
        </w:rPr>
      </w:pPr>
      <w:proofErr w:type="gramStart"/>
      <w:r w:rsidRPr="00290283">
        <w:rPr>
          <w:rFonts w:ascii="Century Gothic" w:hAnsi="Century Gothic"/>
          <w:color w:val="auto"/>
          <w:sz w:val="20"/>
          <w:szCs w:val="20"/>
          <w:u w:color="000000"/>
        </w:rPr>
        <w:t>.</w:t>
      </w:r>
      <w:r w:rsidR="005C4467" w:rsidRPr="00290283">
        <w:rPr>
          <w:rFonts w:ascii="Century Gothic" w:hAnsi="Century Gothic"/>
          <w:color w:val="auto"/>
          <w:sz w:val="20"/>
          <w:szCs w:val="20"/>
          <w:u w:color="000000"/>
        </w:rPr>
        <w:t>Lichfield</w:t>
      </w:r>
      <w:proofErr w:type="gramEnd"/>
      <w:r w:rsidR="005C4467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, </w:t>
      </w:r>
      <w:r w:rsidR="00A42E38" w:rsidRPr="00290283">
        <w:rPr>
          <w:rFonts w:ascii="Century Gothic" w:hAnsi="Century Gothic"/>
          <w:color w:val="auto"/>
          <w:sz w:val="20"/>
          <w:szCs w:val="20"/>
          <w:u w:color="000000"/>
        </w:rPr>
        <w:t>E</w:t>
      </w:r>
      <w:r w:rsidR="005C4467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ast </w:t>
      </w:r>
      <w:proofErr w:type="gramStart"/>
      <w:r w:rsidR="005C4467" w:rsidRPr="00290283">
        <w:rPr>
          <w:rFonts w:ascii="Century Gothic" w:hAnsi="Century Gothic"/>
          <w:color w:val="auto"/>
          <w:sz w:val="20"/>
          <w:szCs w:val="20"/>
          <w:u w:color="000000"/>
        </w:rPr>
        <w:t>staffs</w:t>
      </w:r>
      <w:proofErr w:type="gramEnd"/>
      <w:r w:rsidR="005C4467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 and Tamworth</w:t>
      </w:r>
    </w:p>
    <w:p w14:paraId="33B8C158" w14:textId="0AE4D238" w:rsidR="005C4467" w:rsidRPr="00290283" w:rsidRDefault="005C4467" w:rsidP="00907920">
      <w:pPr>
        <w:pStyle w:val="Default"/>
        <w:spacing w:before="0" w:after="160" w:line="259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Moorlands, Stoke and </w:t>
      </w:r>
      <w:r w:rsidR="000F1CC9" w:rsidRPr="00290283">
        <w:rPr>
          <w:rFonts w:ascii="Century Gothic" w:hAnsi="Century Gothic"/>
          <w:color w:val="auto"/>
          <w:sz w:val="20"/>
          <w:szCs w:val="20"/>
          <w:u w:color="000000"/>
        </w:rPr>
        <w:t>Newcastle</w:t>
      </w:r>
    </w:p>
    <w:p w14:paraId="35DCEA7D" w14:textId="4CA514BA" w:rsidR="000F1CC9" w:rsidRPr="00290283" w:rsidRDefault="000F1CC9" w:rsidP="00907920">
      <w:pPr>
        <w:pStyle w:val="Default"/>
        <w:spacing w:before="0" w:after="160" w:line="259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Stafford, </w:t>
      </w:r>
      <w:r w:rsidR="00A42E38" w:rsidRPr="00290283">
        <w:rPr>
          <w:rFonts w:ascii="Century Gothic" w:hAnsi="Century Gothic"/>
          <w:color w:val="auto"/>
          <w:sz w:val="20"/>
          <w:szCs w:val="20"/>
          <w:u w:color="000000"/>
        </w:rPr>
        <w:t>S</w:t>
      </w:r>
      <w:r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outh staffs, </w:t>
      </w:r>
      <w:r w:rsidR="00A42E38" w:rsidRPr="00290283">
        <w:rPr>
          <w:rFonts w:ascii="Century Gothic" w:hAnsi="Century Gothic"/>
          <w:color w:val="auto"/>
          <w:sz w:val="20"/>
          <w:szCs w:val="20"/>
          <w:u w:color="000000"/>
        </w:rPr>
        <w:t>C</w:t>
      </w:r>
      <w:r w:rsidRPr="00290283">
        <w:rPr>
          <w:rFonts w:ascii="Century Gothic" w:hAnsi="Century Gothic"/>
          <w:color w:val="auto"/>
          <w:sz w:val="20"/>
          <w:szCs w:val="20"/>
          <w:u w:color="000000"/>
        </w:rPr>
        <w:t>annock</w:t>
      </w:r>
    </w:p>
    <w:p w14:paraId="06863925" w14:textId="144EEA35" w:rsidR="00F47A14" w:rsidRPr="00290283" w:rsidRDefault="00EA0111" w:rsidP="00907920">
      <w:pPr>
        <w:pStyle w:val="Default"/>
        <w:spacing w:before="0" w:after="160" w:line="259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This will be announced in </w:t>
      </w:r>
      <w:r w:rsidR="009E54FC" w:rsidRPr="00290283">
        <w:rPr>
          <w:rFonts w:ascii="Century Gothic" w:hAnsi="Century Gothic"/>
          <w:color w:val="auto"/>
          <w:sz w:val="20"/>
          <w:szCs w:val="20"/>
          <w:u w:color="000000"/>
        </w:rPr>
        <w:t>summer.</w:t>
      </w:r>
    </w:p>
    <w:p w14:paraId="519DB8D8" w14:textId="06521144" w:rsidR="009B370B" w:rsidRPr="00290283" w:rsidRDefault="006E1AC6" w:rsidP="00907920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 w:rsidRPr="00290283">
        <w:rPr>
          <w:rFonts w:ascii="Century Gothic" w:hAnsi="Century Gothic"/>
          <w:sz w:val="20"/>
          <w:szCs w:val="20"/>
          <w:u w:color="000000"/>
        </w:rPr>
        <w:t>322</w:t>
      </w:r>
      <w:r w:rsidR="00A02FDB" w:rsidRPr="00290283">
        <w:rPr>
          <w:rFonts w:ascii="Century Gothic" w:hAnsi="Century Gothic"/>
          <w:sz w:val="20"/>
          <w:szCs w:val="20"/>
          <w:u w:color="000000"/>
        </w:rPr>
        <w:t xml:space="preserve">. </w:t>
      </w:r>
      <w:r w:rsidR="00762972" w:rsidRPr="0029028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 w:rsidRPr="00290283">
        <w:rPr>
          <w:rFonts w:ascii="Century Gothic" w:hAnsi="Century Gothic"/>
          <w:b/>
          <w:bCs/>
          <w:sz w:val="20"/>
          <w:szCs w:val="20"/>
          <w:u w:color="000000"/>
        </w:rPr>
        <w:t>Planning Applications</w:t>
      </w:r>
      <w:r w:rsidR="002B499E" w:rsidRPr="00290283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2AC91B40" w14:textId="5C496576" w:rsidR="005D67E4" w:rsidRPr="00290283" w:rsidRDefault="00024B57" w:rsidP="0096297A">
      <w:pPr>
        <w:pStyle w:val="Default"/>
        <w:numPr>
          <w:ilvl w:val="0"/>
          <w:numId w:val="4"/>
        </w:numPr>
        <w:spacing w:after="160" w:line="259" w:lineRule="auto"/>
        <w:ind w:left="993"/>
        <w:rPr>
          <w:rFonts w:ascii="Century Gothic" w:hAnsi="Century Gothic"/>
          <w:sz w:val="20"/>
          <w:szCs w:val="20"/>
          <w:u w:color="000000"/>
          <w:lang w:val="en-GB"/>
        </w:rPr>
      </w:pPr>
      <w:r w:rsidRPr="00290283">
        <w:rPr>
          <w:rFonts w:ascii="Century Gothic" w:hAnsi="Century Gothic"/>
          <w:sz w:val="20"/>
          <w:szCs w:val="20"/>
          <w:u w:color="000000"/>
        </w:rPr>
        <w:t xml:space="preserve">Applications -  </w:t>
      </w:r>
    </w:p>
    <w:p w14:paraId="1CAA3D85" w14:textId="67FAB043" w:rsidR="00E818D0" w:rsidRPr="00290283" w:rsidRDefault="00C73252" w:rsidP="000D7937">
      <w:pPr>
        <w:pStyle w:val="ListParagraph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entury Gothic" w:eastAsia="Times New Roman" w:hAnsi="Century Gothic"/>
          <w:sz w:val="20"/>
          <w:szCs w:val="20"/>
          <w:bdr w:val="none" w:sz="0" w:space="0" w:color="auto"/>
          <w:shd w:val="clear" w:color="auto" w:fill="FFFFFF"/>
          <w:lang w:val="en-GB" w:eastAsia="en-GB"/>
        </w:rPr>
      </w:pPr>
      <w:r w:rsidRPr="00290283">
        <w:rPr>
          <w:rFonts w:ascii="Century Gothic" w:eastAsia="Times New Roman" w:hAnsi="Century Gothic"/>
          <w:sz w:val="20"/>
          <w:szCs w:val="20"/>
          <w:bdr w:val="none" w:sz="0" w:space="0" w:color="auto"/>
          <w:shd w:val="clear" w:color="auto" w:fill="FFFFFF"/>
          <w:lang w:eastAsia="en-GB"/>
        </w:rPr>
        <w:t>P/2017/00667</w:t>
      </w:r>
      <w:r w:rsidR="000D7937" w:rsidRPr="00290283">
        <w:rPr>
          <w:rFonts w:ascii="Century Gothic" w:eastAsia="Times New Roman" w:hAnsi="Century Gothic"/>
          <w:sz w:val="20"/>
          <w:szCs w:val="20"/>
          <w:bdr w:val="none" w:sz="0" w:space="0" w:color="auto"/>
          <w:shd w:val="clear" w:color="auto" w:fill="FFFFFF"/>
          <w:lang w:eastAsia="en-GB"/>
        </w:rPr>
        <w:t xml:space="preserve">- </w:t>
      </w:r>
      <w:r w:rsidR="000D7937" w:rsidRPr="00290283">
        <w:rPr>
          <w:rFonts w:ascii="Century Gothic" w:eastAsia="Times New Roman" w:hAnsi="Century Gothic"/>
          <w:sz w:val="20"/>
          <w:szCs w:val="20"/>
          <w:bdr w:val="none" w:sz="0" w:space="0" w:color="auto"/>
          <w:shd w:val="clear" w:color="auto" w:fill="FFFFFF"/>
          <w:lang w:val="en-GB" w:eastAsia="en-GB"/>
        </w:rPr>
        <w:t>new information submitted by the Applicant</w:t>
      </w:r>
      <w:r w:rsidR="00FD0D60" w:rsidRPr="00290283">
        <w:rPr>
          <w:rFonts w:ascii="Century Gothic" w:eastAsia="Times New Roman" w:hAnsi="Century Gothic"/>
          <w:sz w:val="20"/>
          <w:szCs w:val="20"/>
          <w:bdr w:val="none" w:sz="0" w:space="0" w:color="auto"/>
          <w:shd w:val="clear" w:color="auto" w:fill="FFFFFF"/>
          <w:lang w:val="en-GB" w:eastAsia="en-GB"/>
        </w:rPr>
        <w:t xml:space="preserve"> </w:t>
      </w:r>
    </w:p>
    <w:p w14:paraId="31F5B2F3" w14:textId="0FD982C4" w:rsidR="00321225" w:rsidRPr="00290283" w:rsidRDefault="00321225" w:rsidP="000D7937">
      <w:pPr>
        <w:pStyle w:val="ListParagraph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entury Gothic" w:eastAsia="Times New Roman" w:hAnsi="Century Gothic"/>
          <w:sz w:val="20"/>
          <w:szCs w:val="20"/>
          <w:bdr w:val="none" w:sz="0" w:space="0" w:color="auto"/>
          <w:shd w:val="clear" w:color="auto" w:fill="FFFFFF"/>
          <w:lang w:val="en-GB" w:eastAsia="en-GB"/>
        </w:rPr>
      </w:pPr>
      <w:r w:rsidRPr="00290283">
        <w:rPr>
          <w:rFonts w:ascii="Century Gothic" w:eastAsia="Times New Roman" w:hAnsi="Century Gothic"/>
          <w:sz w:val="20"/>
          <w:szCs w:val="20"/>
          <w:bdr w:val="none" w:sz="0" w:space="0" w:color="auto"/>
          <w:shd w:val="clear" w:color="auto" w:fill="FFFFFF"/>
          <w:lang w:eastAsia="en-GB"/>
        </w:rPr>
        <w:t>P/2017/00668</w:t>
      </w:r>
      <w:r w:rsidR="000D7937" w:rsidRPr="00290283">
        <w:rPr>
          <w:rFonts w:ascii="Century Gothic" w:eastAsia="Times New Roman" w:hAnsi="Century Gothic"/>
          <w:sz w:val="20"/>
          <w:szCs w:val="20"/>
          <w:bdr w:val="none" w:sz="0" w:space="0" w:color="auto"/>
          <w:shd w:val="clear" w:color="auto" w:fill="FFFFFF"/>
          <w:lang w:eastAsia="en-GB"/>
        </w:rPr>
        <w:t xml:space="preserve"> - </w:t>
      </w:r>
      <w:r w:rsidR="000D7937" w:rsidRPr="00290283">
        <w:rPr>
          <w:rFonts w:ascii="Century Gothic" w:eastAsia="Times New Roman" w:hAnsi="Century Gothic"/>
          <w:sz w:val="20"/>
          <w:szCs w:val="20"/>
          <w:bdr w:val="none" w:sz="0" w:space="0" w:color="auto"/>
          <w:shd w:val="clear" w:color="auto" w:fill="FFFFFF"/>
          <w:lang w:val="en-GB" w:eastAsia="en-GB"/>
        </w:rPr>
        <w:t>new information submitted by the Applicant</w:t>
      </w:r>
    </w:p>
    <w:p w14:paraId="0393E325" w14:textId="77777777" w:rsidR="00F26790" w:rsidRPr="00290283" w:rsidRDefault="00F26790" w:rsidP="00F26790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353"/>
        <w:rPr>
          <w:rFonts w:ascii="Century Gothic" w:eastAsia="Times New Roman" w:hAnsi="Century Gothic"/>
          <w:sz w:val="20"/>
          <w:szCs w:val="20"/>
          <w:bdr w:val="none" w:sz="0" w:space="0" w:color="auto"/>
          <w:shd w:val="clear" w:color="auto" w:fill="FFFFFF"/>
          <w:lang w:val="en-GB" w:eastAsia="en-GB"/>
        </w:rPr>
      </w:pPr>
    </w:p>
    <w:p w14:paraId="021B92D4" w14:textId="507E0254" w:rsidR="00794717" w:rsidRPr="00290283" w:rsidRDefault="00163D32" w:rsidP="00CA7B16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353"/>
        <w:rPr>
          <w:rFonts w:ascii="Century Gothic" w:eastAsia="Times New Roman" w:hAnsi="Century Gothic"/>
          <w:sz w:val="20"/>
          <w:szCs w:val="20"/>
          <w:bdr w:val="none" w:sz="0" w:space="0" w:color="auto"/>
          <w:lang w:eastAsia="en-GB"/>
        </w:rPr>
      </w:pPr>
      <w:r w:rsidRPr="00290283">
        <w:rPr>
          <w:rFonts w:ascii="Century Gothic" w:eastAsia="Times New Roman" w:hAnsi="Century Gothic"/>
          <w:sz w:val="20"/>
          <w:szCs w:val="20"/>
          <w:bdr w:val="none" w:sz="0" w:space="0" w:color="auto"/>
          <w:lang w:eastAsia="en-GB"/>
        </w:rPr>
        <w:t>C</w:t>
      </w:r>
      <w:r w:rsidR="00F26790" w:rsidRPr="00290283">
        <w:rPr>
          <w:rFonts w:ascii="Century Gothic" w:eastAsia="Times New Roman" w:hAnsi="Century Gothic"/>
          <w:sz w:val="20"/>
          <w:szCs w:val="20"/>
          <w:bdr w:val="none" w:sz="0" w:space="0" w:color="auto"/>
          <w:lang w:eastAsia="en-GB"/>
        </w:rPr>
        <w:t>llr</w:t>
      </w:r>
      <w:r w:rsidRPr="00290283">
        <w:rPr>
          <w:rFonts w:ascii="Century Gothic" w:eastAsia="Times New Roman" w:hAnsi="Century Gothic"/>
          <w:sz w:val="20"/>
          <w:szCs w:val="20"/>
          <w:bdr w:val="none" w:sz="0" w:space="0" w:color="auto"/>
          <w:lang w:eastAsia="en-GB"/>
        </w:rPr>
        <w:t xml:space="preserve"> </w:t>
      </w:r>
      <w:proofErr w:type="spellStart"/>
      <w:proofErr w:type="gramStart"/>
      <w:r w:rsidRPr="00290283">
        <w:rPr>
          <w:rFonts w:ascii="Century Gothic" w:eastAsia="Times New Roman" w:hAnsi="Century Gothic"/>
          <w:sz w:val="20"/>
          <w:szCs w:val="20"/>
          <w:bdr w:val="none" w:sz="0" w:space="0" w:color="auto"/>
          <w:lang w:eastAsia="en-GB"/>
        </w:rPr>
        <w:t>S.Sankey</w:t>
      </w:r>
      <w:proofErr w:type="spellEnd"/>
      <w:proofErr w:type="gramEnd"/>
      <w:r w:rsidRPr="00290283">
        <w:rPr>
          <w:rFonts w:ascii="Century Gothic" w:eastAsia="Times New Roman" w:hAnsi="Century Gothic"/>
          <w:sz w:val="20"/>
          <w:szCs w:val="20"/>
          <w:bdr w:val="none" w:sz="0" w:space="0" w:color="auto"/>
          <w:lang w:eastAsia="en-GB"/>
        </w:rPr>
        <w:t xml:space="preserve"> advised that the next meeting </w:t>
      </w:r>
      <w:proofErr w:type="gramStart"/>
      <w:r w:rsidRPr="00290283">
        <w:rPr>
          <w:rFonts w:ascii="Century Gothic" w:eastAsia="Times New Roman" w:hAnsi="Century Gothic"/>
          <w:sz w:val="20"/>
          <w:szCs w:val="20"/>
          <w:bdr w:val="none" w:sz="0" w:space="0" w:color="auto"/>
          <w:lang w:eastAsia="en-GB"/>
        </w:rPr>
        <w:t>will</w:t>
      </w:r>
      <w:proofErr w:type="gramEnd"/>
      <w:r w:rsidRPr="00290283">
        <w:rPr>
          <w:rFonts w:ascii="Century Gothic" w:eastAsia="Times New Roman" w:hAnsi="Century Gothic"/>
          <w:sz w:val="20"/>
          <w:szCs w:val="20"/>
          <w:bdr w:val="none" w:sz="0" w:space="0" w:color="auto"/>
          <w:lang w:eastAsia="en-GB"/>
        </w:rPr>
        <w:t xml:space="preserve"> take place on 26 May, although it is not yet confirmed whether this application will be considered at that meeting. C</w:t>
      </w:r>
      <w:r w:rsidR="00F26790" w:rsidRPr="00290283">
        <w:rPr>
          <w:rFonts w:ascii="Century Gothic" w:eastAsia="Times New Roman" w:hAnsi="Century Gothic"/>
          <w:sz w:val="20"/>
          <w:szCs w:val="20"/>
          <w:bdr w:val="none" w:sz="0" w:space="0" w:color="auto"/>
          <w:lang w:eastAsia="en-GB"/>
        </w:rPr>
        <w:t>llr</w:t>
      </w:r>
      <w:r w:rsidRPr="00290283">
        <w:rPr>
          <w:rFonts w:ascii="Century Gothic" w:eastAsia="Times New Roman" w:hAnsi="Century Gothic"/>
          <w:sz w:val="20"/>
          <w:szCs w:val="20"/>
          <w:bdr w:val="none" w:sz="0" w:space="0" w:color="auto"/>
          <w:lang w:eastAsia="en-GB"/>
        </w:rPr>
        <w:t xml:space="preserve"> P. Atkins proposed and C</w:t>
      </w:r>
      <w:r w:rsidR="00F26790" w:rsidRPr="00290283">
        <w:rPr>
          <w:rFonts w:ascii="Century Gothic" w:eastAsia="Times New Roman" w:hAnsi="Century Gothic"/>
          <w:sz w:val="20"/>
          <w:szCs w:val="20"/>
          <w:bdr w:val="none" w:sz="0" w:space="0" w:color="auto"/>
          <w:lang w:eastAsia="en-GB"/>
        </w:rPr>
        <w:t xml:space="preserve">llr </w:t>
      </w:r>
      <w:r w:rsidRPr="00290283">
        <w:rPr>
          <w:rFonts w:ascii="Century Gothic" w:eastAsia="Times New Roman" w:hAnsi="Century Gothic"/>
          <w:sz w:val="20"/>
          <w:szCs w:val="20"/>
          <w:bdr w:val="none" w:sz="0" w:space="0" w:color="auto"/>
          <w:lang w:eastAsia="en-GB"/>
        </w:rPr>
        <w:t>G. Mellor seconded</w:t>
      </w:r>
      <w:r w:rsidR="007036C5" w:rsidRPr="00290283">
        <w:rPr>
          <w:rFonts w:ascii="Century Gothic" w:eastAsia="Times New Roman" w:hAnsi="Century Gothic"/>
          <w:sz w:val="20"/>
          <w:szCs w:val="20"/>
          <w:bdr w:val="none" w:sz="0" w:space="0" w:color="auto"/>
          <w:lang w:eastAsia="en-GB"/>
        </w:rPr>
        <w:t xml:space="preserve"> </w:t>
      </w:r>
      <w:r w:rsidRPr="00290283">
        <w:rPr>
          <w:rFonts w:ascii="Century Gothic" w:eastAsia="Times New Roman" w:hAnsi="Century Gothic"/>
          <w:sz w:val="20"/>
          <w:szCs w:val="20"/>
          <w:bdr w:val="none" w:sz="0" w:space="0" w:color="auto"/>
          <w:lang w:eastAsia="en-GB"/>
        </w:rPr>
        <w:t>that the newly received information has been reviewed alongside previous responses</w:t>
      </w:r>
      <w:r w:rsidR="007036C5" w:rsidRPr="00290283">
        <w:rPr>
          <w:rFonts w:ascii="Century Gothic" w:eastAsia="Times New Roman" w:hAnsi="Century Gothic"/>
          <w:sz w:val="20"/>
          <w:szCs w:val="20"/>
          <w:bdr w:val="none" w:sz="0" w:space="0" w:color="auto"/>
          <w:lang w:eastAsia="en-GB"/>
        </w:rPr>
        <w:t xml:space="preserve"> </w:t>
      </w:r>
      <w:r w:rsidRPr="00290283">
        <w:rPr>
          <w:rFonts w:ascii="Century Gothic" w:eastAsia="Times New Roman" w:hAnsi="Century Gothic"/>
          <w:sz w:val="20"/>
          <w:szCs w:val="20"/>
          <w:bdr w:val="none" w:sz="0" w:space="0" w:color="auto"/>
          <w:lang w:eastAsia="en-GB"/>
        </w:rPr>
        <w:t>and that the Parish Council’s position remains unchanged.</w:t>
      </w:r>
    </w:p>
    <w:p w14:paraId="331385F3" w14:textId="77777777" w:rsidR="007036C5" w:rsidRPr="00290283" w:rsidRDefault="007036C5" w:rsidP="00CA7B16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353"/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</w:p>
    <w:p w14:paraId="5AF5780D" w14:textId="77777777" w:rsidR="00CA630F" w:rsidRPr="00290283" w:rsidRDefault="003A61E1" w:rsidP="0096297A">
      <w:pPr>
        <w:pStyle w:val="Default"/>
        <w:numPr>
          <w:ilvl w:val="0"/>
          <w:numId w:val="4"/>
        </w:numPr>
        <w:spacing w:before="0" w:after="160" w:line="259" w:lineRule="auto"/>
        <w:ind w:left="993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 w:rsidRPr="00290283">
        <w:rPr>
          <w:rFonts w:ascii="Century Gothic" w:hAnsi="Century Gothic"/>
          <w:color w:val="auto"/>
          <w:sz w:val="20"/>
          <w:szCs w:val="20"/>
          <w:u w:color="000000"/>
        </w:rPr>
        <w:t>Decisions Received –</w:t>
      </w:r>
      <w:bookmarkStart w:id="1" w:name="_Hlk222896722"/>
      <w:r w:rsidR="00C524AB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</w:p>
    <w:p w14:paraId="6C1B4837" w14:textId="77777777" w:rsidR="007036C5" w:rsidRPr="00290283" w:rsidRDefault="00CA630F" w:rsidP="007036C5">
      <w:pPr>
        <w:pStyle w:val="Default"/>
        <w:numPr>
          <w:ilvl w:val="0"/>
          <w:numId w:val="47"/>
        </w:numPr>
        <w:spacing w:before="0" w:after="160" w:line="259" w:lineRule="auto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C524AB" w:rsidRPr="00290283">
        <w:rPr>
          <w:rFonts w:ascii="Century Gothic" w:hAnsi="Century Gothic"/>
          <w:color w:val="auto"/>
          <w:sz w:val="20"/>
          <w:szCs w:val="20"/>
          <w:u w:color="000000"/>
        </w:rPr>
        <w:t>P/2026/00168</w:t>
      </w:r>
      <w:r w:rsidR="00355062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 - Crown reduction of one Yew tree by up to 4 </w:t>
      </w:r>
      <w:proofErr w:type="spellStart"/>
      <w:r w:rsidR="00355062" w:rsidRPr="00290283">
        <w:rPr>
          <w:rFonts w:ascii="Century Gothic" w:hAnsi="Century Gothic"/>
          <w:color w:val="auto"/>
          <w:sz w:val="20"/>
          <w:szCs w:val="20"/>
          <w:u w:color="000000"/>
        </w:rPr>
        <w:t>metres</w:t>
      </w:r>
      <w:proofErr w:type="spellEnd"/>
      <w:r w:rsidR="00355062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 – 5 Holly Tree Court, Riversdale</w:t>
      </w:r>
      <w:r w:rsidR="00C73252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 Drive.</w:t>
      </w:r>
    </w:p>
    <w:p w14:paraId="576006F5" w14:textId="6AFAB1C1" w:rsidR="007036C5" w:rsidRPr="00290283" w:rsidRDefault="007036C5" w:rsidP="007036C5">
      <w:pPr>
        <w:pStyle w:val="Default"/>
        <w:numPr>
          <w:ilvl w:val="0"/>
          <w:numId w:val="47"/>
        </w:numPr>
        <w:spacing w:before="0" w:after="160" w:line="259" w:lineRule="auto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 w:rsidRPr="00290283">
        <w:rPr>
          <w:rFonts w:ascii="Century Gothic" w:hAnsi="Century Gothic" w:cs="Arial"/>
          <w:color w:val="242424"/>
          <w:sz w:val="20"/>
          <w:szCs w:val="20"/>
          <w:bdr w:val="none" w:sz="0" w:space="0" w:color="auto" w:frame="1"/>
          <w:shd w:val="clear" w:color="auto" w:fill="FFFFFF"/>
        </w:rPr>
        <w:t xml:space="preserve">P/2026/00206 Felling of one Maple tree and one Silver Birch tree – Rocester Community Centre </w:t>
      </w:r>
    </w:p>
    <w:bookmarkEnd w:id="1"/>
    <w:p w14:paraId="477B02C0" w14:textId="28D0016F" w:rsidR="00F01447" w:rsidRPr="00290283" w:rsidRDefault="00024B57" w:rsidP="008F7E86">
      <w:pPr>
        <w:pStyle w:val="Default"/>
        <w:numPr>
          <w:ilvl w:val="0"/>
          <w:numId w:val="4"/>
        </w:numPr>
        <w:spacing w:before="0" w:after="160" w:line="259" w:lineRule="auto"/>
        <w:ind w:left="993"/>
        <w:rPr>
          <w:rFonts w:ascii="Century Gothic" w:hAnsi="Century Gothic"/>
          <w:color w:val="auto"/>
          <w:sz w:val="20"/>
          <w:szCs w:val="20"/>
          <w:u w:color="000000"/>
        </w:rPr>
      </w:pPr>
      <w:r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Other </w:t>
      </w:r>
      <w:r w:rsidR="0096297A" w:rsidRPr="00290283">
        <w:rPr>
          <w:rFonts w:ascii="Century Gothic" w:hAnsi="Century Gothic"/>
          <w:color w:val="auto"/>
          <w:sz w:val="20"/>
          <w:szCs w:val="20"/>
          <w:u w:color="000000"/>
        </w:rPr>
        <w:t>P</w:t>
      </w:r>
      <w:r w:rsidR="00E769AC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lanning Matters </w:t>
      </w:r>
      <w:r w:rsidR="006C1E8D" w:rsidRPr="00290283">
        <w:rPr>
          <w:rFonts w:ascii="Century Gothic" w:hAnsi="Century Gothic"/>
          <w:color w:val="auto"/>
          <w:sz w:val="20"/>
          <w:szCs w:val="20"/>
          <w:u w:color="000000"/>
        </w:rPr>
        <w:t>–</w:t>
      </w:r>
      <w:r w:rsidR="00E769AC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proofErr w:type="spellStart"/>
      <w:r w:rsidR="00CA7B16" w:rsidRPr="00290283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Churnet</w:t>
      </w:r>
      <w:proofErr w:type="spellEnd"/>
      <w:r w:rsidR="00CA7B16" w:rsidRPr="00290283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Farm </w:t>
      </w:r>
    </w:p>
    <w:p w14:paraId="55254A74" w14:textId="684C1B2D" w:rsidR="00831EC0" w:rsidRPr="00290283" w:rsidRDefault="00A02FDB" w:rsidP="0096297A">
      <w:pPr>
        <w:pStyle w:val="Default"/>
        <w:spacing w:before="0" w:after="160" w:line="259" w:lineRule="auto"/>
        <w:ind w:left="567" w:hanging="567"/>
        <w:rPr>
          <w:rFonts w:ascii="Century Gothic" w:hAnsi="Century Gothic"/>
          <w:color w:val="auto"/>
          <w:sz w:val="20"/>
          <w:szCs w:val="20"/>
          <w:u w:color="000000"/>
        </w:rPr>
      </w:pPr>
      <w:r w:rsidRPr="00290283">
        <w:rPr>
          <w:rFonts w:ascii="Century Gothic" w:hAnsi="Century Gothic"/>
          <w:color w:val="auto"/>
          <w:sz w:val="20"/>
          <w:szCs w:val="20"/>
          <w:u w:color="000000"/>
        </w:rPr>
        <w:t>3</w:t>
      </w:r>
      <w:r w:rsidR="008F7E86" w:rsidRPr="00290283">
        <w:rPr>
          <w:rFonts w:ascii="Century Gothic" w:hAnsi="Century Gothic"/>
          <w:color w:val="auto"/>
          <w:sz w:val="20"/>
          <w:szCs w:val="20"/>
          <w:u w:color="000000"/>
        </w:rPr>
        <w:t>23</w:t>
      </w:r>
      <w:r w:rsidR="00474B4B" w:rsidRPr="00290283">
        <w:rPr>
          <w:rFonts w:ascii="Century Gothic" w:hAnsi="Century Gothic"/>
          <w:color w:val="auto"/>
          <w:sz w:val="20"/>
          <w:szCs w:val="20"/>
          <w:u w:color="000000"/>
        </w:rPr>
        <w:t>.</w:t>
      </w:r>
      <w:r w:rsidR="00DB1F42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96297A" w:rsidRPr="00290283">
        <w:rPr>
          <w:rFonts w:ascii="Century Gothic" w:hAnsi="Century Gothic"/>
          <w:color w:val="auto"/>
          <w:sz w:val="20"/>
          <w:szCs w:val="20"/>
          <w:u w:color="000000"/>
        </w:rPr>
        <w:tab/>
      </w:r>
      <w:bookmarkStart w:id="2" w:name="_Hlk222897039"/>
      <w:r w:rsidR="00D3750A" w:rsidRPr="00290283">
        <w:rPr>
          <w:rFonts w:ascii="Century Gothic" w:hAnsi="Century Gothic"/>
          <w:color w:val="auto"/>
          <w:sz w:val="20"/>
          <w:szCs w:val="20"/>
          <w:u w:color="000000"/>
        </w:rPr>
        <w:t>R</w:t>
      </w:r>
      <w:r w:rsidR="002B499E" w:rsidRPr="00290283">
        <w:rPr>
          <w:rFonts w:ascii="Century Gothic" w:hAnsi="Century Gothic"/>
          <w:color w:val="auto"/>
          <w:sz w:val="20"/>
          <w:szCs w:val="20"/>
          <w:u w:color="000000"/>
        </w:rPr>
        <w:t>eport</w:t>
      </w:r>
      <w:r w:rsidR="00D3750A" w:rsidRPr="00290283">
        <w:rPr>
          <w:rFonts w:ascii="Century Gothic" w:hAnsi="Century Gothic"/>
          <w:color w:val="auto"/>
          <w:sz w:val="20"/>
          <w:szCs w:val="20"/>
          <w:u w:color="000000"/>
        </w:rPr>
        <w:t>(</w:t>
      </w:r>
      <w:r w:rsidR="002B499E" w:rsidRPr="00290283">
        <w:rPr>
          <w:rFonts w:ascii="Century Gothic" w:hAnsi="Century Gothic"/>
          <w:color w:val="auto"/>
          <w:sz w:val="20"/>
          <w:szCs w:val="20"/>
          <w:u w:color="000000"/>
        </w:rPr>
        <w:t>s</w:t>
      </w:r>
      <w:r w:rsidR="00D3750A" w:rsidRPr="00290283">
        <w:rPr>
          <w:rFonts w:ascii="Century Gothic" w:hAnsi="Century Gothic"/>
          <w:color w:val="auto"/>
          <w:sz w:val="20"/>
          <w:szCs w:val="20"/>
          <w:u w:color="000000"/>
        </w:rPr>
        <w:t>)</w:t>
      </w:r>
      <w:r w:rsidR="002B499E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 from </w:t>
      </w:r>
      <w:bookmarkEnd w:id="2"/>
      <w:r w:rsidR="002B499E" w:rsidRPr="00290283">
        <w:rPr>
          <w:rFonts w:ascii="Century Gothic" w:hAnsi="Century Gothic"/>
          <w:color w:val="auto"/>
          <w:sz w:val="20"/>
          <w:szCs w:val="20"/>
          <w:u w:color="000000"/>
        </w:rPr>
        <w:t>District Councillors</w:t>
      </w:r>
      <w:r w:rsidR="00D3750A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7036C5" w:rsidRPr="00290283">
        <w:rPr>
          <w:rFonts w:ascii="Century Gothic" w:hAnsi="Century Gothic"/>
          <w:color w:val="auto"/>
          <w:sz w:val="20"/>
          <w:szCs w:val="20"/>
          <w:u w:color="000000"/>
        </w:rPr>
        <w:t>– None received</w:t>
      </w:r>
    </w:p>
    <w:p w14:paraId="12A621A7" w14:textId="66E7BD7F" w:rsidR="00EA38B3" w:rsidRPr="00290283" w:rsidRDefault="008B7F64" w:rsidP="0096297A">
      <w:pPr>
        <w:pStyle w:val="Default"/>
        <w:spacing w:before="0" w:line="240" w:lineRule="auto"/>
        <w:ind w:left="567" w:hanging="567"/>
        <w:jc w:val="both"/>
        <w:rPr>
          <w:rFonts w:ascii="Century Gothic" w:hAnsi="Century Gothic"/>
          <w:color w:val="auto"/>
          <w:sz w:val="20"/>
          <w:szCs w:val="20"/>
          <w:u w:color="000000"/>
        </w:rPr>
      </w:pPr>
      <w:r w:rsidRPr="00290283">
        <w:rPr>
          <w:rFonts w:ascii="Century Gothic" w:hAnsi="Century Gothic"/>
          <w:color w:val="auto"/>
          <w:sz w:val="20"/>
          <w:szCs w:val="20"/>
          <w:u w:color="000000"/>
        </w:rPr>
        <w:t>3</w:t>
      </w:r>
      <w:r w:rsidR="008F7E86" w:rsidRPr="00290283">
        <w:rPr>
          <w:rFonts w:ascii="Century Gothic" w:hAnsi="Century Gothic"/>
          <w:color w:val="auto"/>
          <w:sz w:val="20"/>
          <w:szCs w:val="20"/>
          <w:u w:color="000000"/>
        </w:rPr>
        <w:t>24</w:t>
      </w:r>
      <w:r w:rsidR="005E43F0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. </w:t>
      </w:r>
      <w:r w:rsidR="0096297A" w:rsidRPr="00290283">
        <w:rPr>
          <w:rFonts w:ascii="Century Gothic" w:hAnsi="Century Gothic"/>
          <w:color w:val="auto"/>
          <w:sz w:val="20"/>
          <w:szCs w:val="20"/>
          <w:u w:color="000000"/>
        </w:rPr>
        <w:tab/>
      </w:r>
      <w:r w:rsidR="00D3750A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Report(s) from </w:t>
      </w:r>
      <w:r w:rsidR="004B4CC8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County </w:t>
      </w:r>
      <w:proofErr w:type="gramStart"/>
      <w:r w:rsidR="004B4CC8" w:rsidRPr="00290283">
        <w:rPr>
          <w:rFonts w:ascii="Century Gothic" w:hAnsi="Century Gothic"/>
          <w:color w:val="auto"/>
          <w:sz w:val="20"/>
          <w:szCs w:val="20"/>
          <w:u w:color="000000"/>
        </w:rPr>
        <w:t>Councillors</w:t>
      </w:r>
      <w:r w:rsidR="00DB1F42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5E43F0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 -</w:t>
      </w:r>
      <w:proofErr w:type="gramEnd"/>
      <w:r w:rsidR="00D3750A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7036C5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With respect to email received regarding Parking Review the </w:t>
      </w:r>
      <w:r w:rsidR="00B10E57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Clerk </w:t>
      </w:r>
      <w:proofErr w:type="gramStart"/>
      <w:r w:rsidR="00B10E57" w:rsidRPr="00290283">
        <w:rPr>
          <w:rFonts w:ascii="Century Gothic" w:hAnsi="Century Gothic"/>
          <w:color w:val="auto"/>
          <w:sz w:val="20"/>
          <w:szCs w:val="20"/>
          <w:u w:color="000000"/>
        </w:rPr>
        <w:t>to request</w:t>
      </w:r>
      <w:proofErr w:type="gramEnd"/>
      <w:r w:rsidR="00B10E57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 a detailed </w:t>
      </w:r>
      <w:r w:rsidR="00E87294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breakdown of costs and advise Cllr G Hales that budgets have already been made </w:t>
      </w:r>
      <w:r w:rsidR="00A41E4D" w:rsidRPr="00290283">
        <w:rPr>
          <w:rFonts w:ascii="Century Gothic" w:hAnsi="Century Gothic"/>
          <w:color w:val="auto"/>
          <w:sz w:val="20"/>
          <w:szCs w:val="20"/>
          <w:u w:color="000000"/>
        </w:rPr>
        <w:t>so no money in this financial year and</w:t>
      </w:r>
      <w:r w:rsidR="00022E72"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 to highlight that there is an ongoing planning application for the site opposite,</w:t>
      </w:r>
    </w:p>
    <w:p w14:paraId="78A78EC3" w14:textId="77777777" w:rsidR="00B7674C" w:rsidRPr="00290283" w:rsidRDefault="00B7674C" w:rsidP="0096297A">
      <w:pPr>
        <w:pStyle w:val="Default"/>
        <w:spacing w:before="0" w:line="240" w:lineRule="auto"/>
        <w:ind w:left="567" w:hanging="567"/>
        <w:jc w:val="both"/>
        <w:rPr>
          <w:rFonts w:ascii="Century Gothic" w:hAnsi="Century Gothic"/>
          <w:color w:val="auto"/>
          <w:sz w:val="20"/>
          <w:szCs w:val="20"/>
          <w:u w:color="000000"/>
        </w:rPr>
      </w:pPr>
    </w:p>
    <w:p w14:paraId="0A65D186" w14:textId="77777777" w:rsidR="00FB2B71" w:rsidRPr="00290283" w:rsidRDefault="0083617C" w:rsidP="0096297A">
      <w:pPr>
        <w:pStyle w:val="Default"/>
        <w:spacing w:before="0" w:line="240" w:lineRule="auto"/>
        <w:ind w:left="567" w:hanging="567"/>
        <w:jc w:val="both"/>
        <w:rPr>
          <w:rFonts w:ascii="Century Gothic" w:hAnsi="Century Gothic"/>
          <w:color w:val="auto"/>
          <w:sz w:val="20"/>
          <w:szCs w:val="20"/>
          <w:u w:color="000000"/>
        </w:rPr>
      </w:pPr>
      <w:r w:rsidRPr="00290283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</w:p>
    <w:p w14:paraId="1556250E" w14:textId="54ED4BB8" w:rsidR="004B1CEF" w:rsidRPr="00290283" w:rsidRDefault="002255B9" w:rsidP="004B1CEF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lang w:val="en-GB"/>
        </w:rPr>
      </w:pPr>
      <w:r w:rsidRPr="00290283">
        <w:rPr>
          <w:rFonts w:ascii="Century Gothic" w:hAnsi="Century Gothic" w:cs="Times New Roman"/>
          <w:color w:val="auto"/>
          <w:sz w:val="20"/>
          <w:szCs w:val="20"/>
        </w:rPr>
        <w:t>3</w:t>
      </w:r>
      <w:r w:rsidR="008F7E86" w:rsidRPr="00290283">
        <w:rPr>
          <w:rFonts w:ascii="Century Gothic" w:hAnsi="Century Gothic" w:cs="Times New Roman"/>
          <w:color w:val="auto"/>
          <w:sz w:val="20"/>
          <w:szCs w:val="20"/>
        </w:rPr>
        <w:t>25</w:t>
      </w:r>
      <w:r w:rsidRPr="00290283">
        <w:rPr>
          <w:rFonts w:ascii="Century Gothic" w:hAnsi="Century Gothic" w:cs="Times New Roman"/>
          <w:color w:val="auto"/>
          <w:sz w:val="20"/>
          <w:szCs w:val="20"/>
        </w:rPr>
        <w:t>.</w:t>
      </w:r>
      <w:r w:rsidR="00D31B2C" w:rsidRPr="00290283">
        <w:rPr>
          <w:rFonts w:ascii="Century Gothic" w:hAnsi="Century Gothic" w:cs="Times New Roman"/>
          <w:color w:val="auto"/>
          <w:sz w:val="20"/>
          <w:szCs w:val="20"/>
        </w:rPr>
        <w:t xml:space="preserve"> </w:t>
      </w:r>
      <w:r w:rsidRPr="00290283">
        <w:rPr>
          <w:rFonts w:ascii="Century Gothic" w:hAnsi="Century Gothic" w:cs="Times New Roman"/>
          <w:color w:val="auto"/>
          <w:sz w:val="20"/>
          <w:szCs w:val="20"/>
        </w:rPr>
        <w:t xml:space="preserve">  </w:t>
      </w:r>
      <w:r w:rsidR="009421C5" w:rsidRPr="00290283">
        <w:rPr>
          <w:rFonts w:ascii="Century Gothic" w:hAnsi="Century Gothic" w:cs="Times New Roman"/>
          <w:color w:val="auto"/>
          <w:sz w:val="20"/>
          <w:szCs w:val="20"/>
        </w:rPr>
        <w:t xml:space="preserve">Report of the Village Hall Management Committee </w:t>
      </w:r>
      <w:r w:rsidR="00EE2449" w:rsidRPr="00290283">
        <w:rPr>
          <w:rFonts w:ascii="Century Gothic" w:hAnsi="Century Gothic" w:cs="Times New Roman"/>
          <w:color w:val="auto"/>
          <w:sz w:val="20"/>
          <w:szCs w:val="20"/>
        </w:rPr>
        <w:t xml:space="preserve">- </w:t>
      </w:r>
      <w:r w:rsidR="004B1CEF" w:rsidRPr="00290283">
        <w:rPr>
          <w:rFonts w:ascii="Century Gothic" w:hAnsi="Century Gothic"/>
          <w:sz w:val="20"/>
          <w:szCs w:val="20"/>
          <w:lang w:val="en-GB"/>
        </w:rPr>
        <w:t xml:space="preserve">The electricity bill has increased significantly, largely due to regular hirers leaving the heating on after vacating the premises. </w:t>
      </w:r>
    </w:p>
    <w:p w14:paraId="069C2F9B" w14:textId="1C75BA41" w:rsidR="002B5BED" w:rsidRPr="00290283" w:rsidRDefault="00BE1C10" w:rsidP="00133682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lang w:val="en-GB"/>
        </w:rPr>
      </w:pPr>
      <w:r w:rsidRPr="00290283">
        <w:rPr>
          <w:rFonts w:ascii="Century Gothic" w:hAnsi="Century Gothic"/>
          <w:sz w:val="20"/>
          <w:szCs w:val="20"/>
          <w:u w:val="single"/>
          <w:lang w:val="en-GB"/>
        </w:rPr>
        <w:t>Action</w:t>
      </w:r>
      <w:r w:rsidRPr="00290283">
        <w:rPr>
          <w:rFonts w:ascii="Century Gothic" w:hAnsi="Century Gothic"/>
          <w:sz w:val="20"/>
          <w:szCs w:val="20"/>
          <w:lang w:val="en-GB"/>
        </w:rPr>
        <w:t>: Clerk to send formal letter to a</w:t>
      </w:r>
      <w:r w:rsidR="004B1CEF" w:rsidRPr="00290283">
        <w:rPr>
          <w:rFonts w:ascii="Century Gothic" w:hAnsi="Century Gothic"/>
          <w:sz w:val="20"/>
          <w:szCs w:val="20"/>
          <w:lang w:val="en-GB"/>
        </w:rPr>
        <w:t>ll hirers advising them of this issue. They will be informed that if this continues, we will have no option but to apply additional charges to cover the resulting costs.</w:t>
      </w:r>
      <w:r w:rsidR="00133682" w:rsidRPr="00290283">
        <w:rPr>
          <w:rFonts w:ascii="Century Gothic" w:hAnsi="Century Gothic" w:cs="Times New Roman"/>
          <w:i/>
          <w:iCs/>
          <w:color w:val="auto"/>
          <w:sz w:val="20"/>
          <w:szCs w:val="20"/>
          <w:u w:color="000000"/>
        </w:rPr>
        <w:t xml:space="preserve">  </w:t>
      </w:r>
    </w:p>
    <w:p w14:paraId="667F0F43" w14:textId="77777777" w:rsidR="00BE1C10" w:rsidRPr="00290283" w:rsidRDefault="002255B9" w:rsidP="00BE1C10">
      <w:pPr>
        <w:pStyle w:val="Default"/>
        <w:spacing w:before="0" w:line="240" w:lineRule="auto"/>
        <w:rPr>
          <w:rFonts w:ascii="Century Gothic" w:hAnsi="Century Gothic"/>
          <w:sz w:val="20"/>
          <w:szCs w:val="20"/>
          <w:lang w:val="en-GB"/>
        </w:rPr>
      </w:pPr>
      <w:r w:rsidRPr="00290283">
        <w:rPr>
          <w:rFonts w:ascii="Century Gothic" w:hAnsi="Century Gothic" w:cs="Times New Roman"/>
          <w:color w:val="auto"/>
          <w:sz w:val="20"/>
          <w:szCs w:val="20"/>
        </w:rPr>
        <w:t>3</w:t>
      </w:r>
      <w:r w:rsidR="008F7E86" w:rsidRPr="00290283">
        <w:rPr>
          <w:rFonts w:ascii="Century Gothic" w:hAnsi="Century Gothic" w:cs="Times New Roman"/>
          <w:color w:val="auto"/>
          <w:sz w:val="20"/>
          <w:szCs w:val="20"/>
        </w:rPr>
        <w:t>26</w:t>
      </w:r>
      <w:r w:rsidR="00BC72F0" w:rsidRPr="00290283">
        <w:rPr>
          <w:rFonts w:ascii="Century Gothic" w:hAnsi="Century Gothic" w:cs="Times New Roman"/>
          <w:color w:val="auto"/>
          <w:sz w:val="20"/>
          <w:szCs w:val="20"/>
        </w:rPr>
        <w:t xml:space="preserve"> </w:t>
      </w:r>
      <w:r w:rsidRPr="00290283">
        <w:rPr>
          <w:rFonts w:ascii="Century Gothic" w:hAnsi="Century Gothic" w:cs="Times New Roman"/>
          <w:color w:val="auto"/>
          <w:sz w:val="20"/>
          <w:szCs w:val="20"/>
        </w:rPr>
        <w:t xml:space="preserve">   </w:t>
      </w:r>
      <w:r w:rsidR="009421C5" w:rsidRPr="00290283">
        <w:rPr>
          <w:rFonts w:ascii="Century Gothic" w:hAnsi="Century Gothic" w:cs="Times New Roman"/>
          <w:color w:val="auto"/>
          <w:sz w:val="20"/>
          <w:szCs w:val="20"/>
        </w:rPr>
        <w:t>Report of the Playing Field Management Committee</w:t>
      </w:r>
      <w:r w:rsidR="00B7674C" w:rsidRPr="00290283">
        <w:rPr>
          <w:rFonts w:ascii="Century Gothic" w:hAnsi="Century Gothic" w:cs="Times New Roman"/>
          <w:color w:val="auto"/>
          <w:sz w:val="20"/>
          <w:szCs w:val="20"/>
        </w:rPr>
        <w:t xml:space="preserve"> </w:t>
      </w:r>
      <w:bookmarkStart w:id="3" w:name="_Hlk222897486"/>
    </w:p>
    <w:p w14:paraId="474C179C" w14:textId="59ABDE32" w:rsidR="00417EF1" w:rsidRPr="00290283" w:rsidRDefault="00BE1C10" w:rsidP="00BE1C10">
      <w:pPr>
        <w:pStyle w:val="Default"/>
        <w:spacing w:before="0" w:line="240" w:lineRule="auto"/>
        <w:rPr>
          <w:rFonts w:ascii="Century Gothic" w:hAnsi="Century Gothic"/>
          <w:sz w:val="20"/>
          <w:szCs w:val="20"/>
          <w:lang w:val="en-GB"/>
        </w:rPr>
      </w:pPr>
      <w:r w:rsidRPr="00290283">
        <w:rPr>
          <w:rFonts w:ascii="Century Gothic" w:hAnsi="Century Gothic"/>
          <w:sz w:val="20"/>
          <w:szCs w:val="20"/>
          <w:lang w:val="en-GB"/>
        </w:rPr>
        <w:t xml:space="preserve">Thanks go to the person who </w:t>
      </w:r>
      <w:r w:rsidR="00417EF1" w:rsidRPr="00290283">
        <w:rPr>
          <w:rFonts w:ascii="Century Gothic" w:hAnsi="Century Gothic"/>
          <w:sz w:val="20"/>
          <w:szCs w:val="20"/>
          <w:lang w:val="en-GB"/>
        </w:rPr>
        <w:t xml:space="preserve">has been </w:t>
      </w:r>
      <w:r w:rsidRPr="00290283">
        <w:rPr>
          <w:rFonts w:ascii="Century Gothic" w:hAnsi="Century Gothic"/>
          <w:sz w:val="20"/>
          <w:szCs w:val="20"/>
          <w:lang w:val="en-GB"/>
        </w:rPr>
        <w:t xml:space="preserve">cutting the grass on the playing </w:t>
      </w:r>
      <w:r w:rsidR="00417EF1" w:rsidRPr="00290283">
        <w:rPr>
          <w:rFonts w:ascii="Century Gothic" w:hAnsi="Century Gothic"/>
          <w:sz w:val="20"/>
          <w:szCs w:val="20"/>
          <w:lang w:val="en-GB"/>
        </w:rPr>
        <w:t>fields; however, the mowing equipment requires regular cleaning to ensure it remains in good working condition.</w:t>
      </w:r>
      <w:r w:rsidR="007919B4" w:rsidRPr="00290283">
        <w:rPr>
          <w:rFonts w:ascii="Century Gothic" w:hAnsi="Century Gothic"/>
          <w:sz w:val="20"/>
          <w:szCs w:val="20"/>
          <w:lang w:val="en-GB"/>
        </w:rPr>
        <w:t xml:space="preserve">                                                                                                                                        </w:t>
      </w:r>
      <w:r w:rsidR="00417EF1" w:rsidRPr="00290283">
        <w:rPr>
          <w:rFonts w:ascii="Century Gothic" w:hAnsi="Century Gothic"/>
          <w:sz w:val="20"/>
          <w:szCs w:val="20"/>
          <w:lang w:val="en-GB"/>
        </w:rPr>
        <w:t>JCB has observed the playing field refurbishment project and has kindly offered to contribute towards improvements to the play equipment.</w:t>
      </w:r>
    </w:p>
    <w:p w14:paraId="537B3ABE" w14:textId="4D3287F3" w:rsidR="009109C9" w:rsidRPr="00290283" w:rsidRDefault="009109C9" w:rsidP="00417EF1">
      <w:pPr>
        <w:pStyle w:val="Default"/>
        <w:spacing w:before="0" w:after="160" w:line="259" w:lineRule="auto"/>
        <w:rPr>
          <w:rFonts w:ascii="Century Gothic" w:hAnsi="Century Gothic" w:cs="Times New Roman"/>
          <w:i/>
          <w:iCs/>
          <w:color w:val="auto"/>
          <w:sz w:val="20"/>
          <w:szCs w:val="20"/>
          <w:u w:color="000000"/>
        </w:rPr>
      </w:pPr>
    </w:p>
    <w:bookmarkEnd w:id="3"/>
    <w:p w14:paraId="672BA13D" w14:textId="77777777" w:rsidR="0056402F" w:rsidRPr="00290283" w:rsidRDefault="0056402F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0FD5971A" w14:textId="77777777" w:rsidR="00EB46A1" w:rsidRDefault="00014C00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 w:rsidRPr="00290283">
        <w:rPr>
          <w:rFonts w:ascii="Century Gothic" w:hAnsi="Century Gothic"/>
          <w:sz w:val="20"/>
          <w:szCs w:val="20"/>
          <w:u w:color="000000"/>
        </w:rPr>
        <w:t>N</w:t>
      </w:r>
      <w:r w:rsidR="00F06AE9" w:rsidRPr="00290283">
        <w:rPr>
          <w:rFonts w:ascii="Century Gothic" w:hAnsi="Century Gothic"/>
          <w:sz w:val="20"/>
          <w:szCs w:val="20"/>
          <w:u w:color="000000"/>
        </w:rPr>
        <w:t>ext meeting –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1012702E" w14:textId="567102C9" w:rsidR="00EB46A1" w:rsidRDefault="0012453F" w:rsidP="0056402F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 w:rsidRPr="0012453F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lastRenderedPageBreak/>
        <w:t>1</w:t>
      </w:r>
      <w:r w:rsidR="007931A2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1</w:t>
      </w:r>
      <w:r w:rsidRPr="0012453F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th</w:t>
      </w:r>
      <w:r w:rsidR="00973570" w:rsidRPr="0012453F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 xml:space="preserve"> </w:t>
      </w:r>
      <w:r w:rsidR="007931A2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 xml:space="preserve">May </w:t>
      </w:r>
      <w:r w:rsidR="001D0F93" w:rsidRPr="0012453F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202</w:t>
      </w:r>
      <w:r w:rsidR="005B1902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6</w:t>
      </w:r>
      <w:r w:rsidR="001D0F9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F06AE9">
        <w:rPr>
          <w:rFonts w:ascii="Century Gothic" w:hAnsi="Century Gothic"/>
          <w:sz w:val="20"/>
          <w:szCs w:val="20"/>
          <w:u w:color="000000"/>
        </w:rPr>
        <w:t>– Full meeting of Rocester Parish Council</w:t>
      </w:r>
    </w:p>
    <w:p w14:paraId="2E663CE0" w14:textId="1B292AC9" w:rsidR="00EB46A1" w:rsidRDefault="00F06AE9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Agenda ite</w:t>
      </w:r>
      <w:r w:rsidRPr="00916FF0">
        <w:rPr>
          <w:rFonts w:ascii="Century Gothic" w:hAnsi="Century Gothic"/>
          <w:color w:val="auto"/>
          <w:sz w:val="20"/>
          <w:szCs w:val="20"/>
          <w:u w:color="000000"/>
        </w:rPr>
        <w:t xml:space="preserve">ms </w:t>
      </w:r>
      <w:r w:rsidR="000A1931" w:rsidRPr="00916FF0">
        <w:rPr>
          <w:rFonts w:ascii="Century Gothic" w:hAnsi="Century Gothic"/>
          <w:color w:val="auto"/>
          <w:sz w:val="20"/>
          <w:szCs w:val="20"/>
          <w:u w:color="000000"/>
        </w:rPr>
        <w:t>by</w:t>
      </w:r>
      <w:r w:rsidR="006D13E3" w:rsidRPr="00916FF0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916FF0" w:rsidRPr="00916FF0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3</w:t>
      </w:r>
      <w:r w:rsidR="00916FF0" w:rsidRPr="00916FF0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  <w:vertAlign w:val="superscript"/>
        </w:rPr>
        <w:t>rd</w:t>
      </w:r>
      <w:r w:rsidR="00916FF0" w:rsidRPr="00916FF0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 xml:space="preserve"> </w:t>
      </w:r>
      <w:r w:rsidR="007931A2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May</w:t>
      </w:r>
      <w:r w:rsidR="00916FF0" w:rsidRPr="00916FF0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 xml:space="preserve"> 2026 </w:t>
      </w:r>
      <w:r w:rsidRPr="00916FF0">
        <w:rPr>
          <w:rFonts w:ascii="Century Gothic" w:hAnsi="Century Gothic"/>
          <w:color w:val="auto"/>
          <w:sz w:val="20"/>
          <w:szCs w:val="20"/>
          <w:u w:color="000000"/>
        </w:rPr>
        <w:t xml:space="preserve">and formal apologies to the clerk </w:t>
      </w:r>
      <w:r w:rsidR="000A1931" w:rsidRPr="00916FF0">
        <w:rPr>
          <w:rFonts w:ascii="Century Gothic" w:hAnsi="Century Gothic"/>
          <w:color w:val="auto"/>
          <w:sz w:val="20"/>
          <w:szCs w:val="20"/>
          <w:u w:color="000000"/>
        </w:rPr>
        <w:t xml:space="preserve">no later than </w:t>
      </w:r>
      <w:r w:rsidR="00916FF0" w:rsidRPr="00916FF0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1</w:t>
      </w:r>
      <w:r w:rsidR="007931A2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0</w:t>
      </w:r>
      <w:r w:rsidR="00916FF0" w:rsidRPr="00916FF0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  <w:vertAlign w:val="superscript"/>
        </w:rPr>
        <w:t>th</w:t>
      </w:r>
      <w:r w:rsidR="00916FF0" w:rsidRPr="00916FF0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 xml:space="preserve"> </w:t>
      </w:r>
      <w:r w:rsidR="007931A2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May</w:t>
      </w:r>
      <w:r w:rsidR="0056402F" w:rsidRPr="00916FF0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Pr="00916FF0">
        <w:rPr>
          <w:rFonts w:ascii="Century Gothic" w:hAnsi="Century Gothic"/>
          <w:color w:val="auto"/>
          <w:sz w:val="20"/>
          <w:szCs w:val="20"/>
          <w:u w:color="000000"/>
        </w:rPr>
        <w:t>please.</w:t>
      </w:r>
      <w:r w:rsidR="00B447DC" w:rsidRPr="00916FF0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</w:p>
    <w:p w14:paraId="233A1EA4" w14:textId="77777777" w:rsidR="0056402F" w:rsidRDefault="0056402F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07B63513" w14:textId="77777777" w:rsidR="0056402F" w:rsidRDefault="0056402F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741ED5EB" w14:textId="35D899A9" w:rsidR="0056402F" w:rsidRPr="00986AFA" w:rsidRDefault="0056402F" w:rsidP="0056402F">
      <w:pPr>
        <w:pStyle w:val="ListParagraph"/>
        <w:ind w:left="1550"/>
        <w:rPr>
          <w:rFonts w:ascii="Century Gothic" w:hAnsi="Century Gothic"/>
          <w:i/>
          <w:iCs/>
          <w:color w:val="FF0000"/>
          <w:sz w:val="20"/>
          <w:szCs w:val="20"/>
          <w:highlight w:val="yellow"/>
          <w:u w:color="000000"/>
        </w:rPr>
      </w:pPr>
      <w:r w:rsidRPr="0096297A">
        <w:rPr>
          <w:rFonts w:ascii="Century Gothic" w:hAnsi="Century Gothic"/>
          <w:b/>
          <w:bCs/>
        </w:rPr>
        <w:t>Appendix A</w:t>
      </w:r>
      <w:r>
        <w:rPr>
          <w:rFonts w:ascii="Century Gothic" w:hAnsi="Century Gothic"/>
          <w:b/>
          <w:bCs/>
        </w:rPr>
        <w:t xml:space="preserve">   </w:t>
      </w:r>
    </w:p>
    <w:tbl>
      <w:tblPr>
        <w:tblpPr w:leftFromText="180" w:rightFromText="180" w:vertAnchor="text" w:horzAnchor="margin" w:tblpXSpec="center" w:tblpY="20"/>
        <w:tblW w:w="10695" w:type="dxa"/>
        <w:tblLook w:val="04A0" w:firstRow="1" w:lastRow="0" w:firstColumn="1" w:lastColumn="0" w:noHBand="0" w:noVBand="1"/>
      </w:tblPr>
      <w:tblGrid>
        <w:gridCol w:w="1056"/>
        <w:gridCol w:w="3896"/>
        <w:gridCol w:w="1275"/>
        <w:gridCol w:w="993"/>
        <w:gridCol w:w="992"/>
        <w:gridCol w:w="2483"/>
      </w:tblGrid>
      <w:tr w:rsidR="00BE1C10" w:rsidRPr="006C52F1" w14:paraId="3FE6F86D" w14:textId="77777777" w:rsidTr="00BE1C10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EFE3D5" w14:textId="77777777" w:rsidR="00BE1C10" w:rsidRPr="006C52F1" w:rsidRDefault="00BE1C10" w:rsidP="00BE1C1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Date </w:t>
            </w:r>
          </w:p>
        </w:tc>
        <w:tc>
          <w:tcPr>
            <w:tcW w:w="38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5042956" w14:textId="77777777" w:rsidR="00BE1C10" w:rsidRPr="006C52F1" w:rsidRDefault="00BE1C10" w:rsidP="00BE1C1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Payee 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BB2A29B" w14:textId="77777777" w:rsidR="00BE1C10" w:rsidRPr="006C52F1" w:rsidRDefault="00BE1C10" w:rsidP="00BE1C10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Net 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F14F066" w14:textId="77777777" w:rsidR="00BE1C10" w:rsidRPr="006C52F1" w:rsidRDefault="00BE1C10" w:rsidP="00BE1C10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0157359A" w14:textId="77777777" w:rsidR="00BE1C10" w:rsidRPr="006C52F1" w:rsidRDefault="00BE1C10" w:rsidP="00BE1C10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Gross </w:t>
            </w:r>
          </w:p>
        </w:tc>
        <w:tc>
          <w:tcPr>
            <w:tcW w:w="24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AFFF6F" w14:textId="77777777" w:rsidR="00BE1C10" w:rsidRPr="006C52F1" w:rsidRDefault="00BE1C10" w:rsidP="00BE1C10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BE1C10" w:rsidRPr="006C52F1" w14:paraId="13FFD1C6" w14:textId="77777777" w:rsidTr="00BE1C10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AD54E4C" w14:textId="77777777" w:rsidR="00BE1C10" w:rsidRPr="006C52F1" w:rsidRDefault="00BE1C10" w:rsidP="00BE1C10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13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04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296991" w14:textId="77777777" w:rsidR="00BE1C10" w:rsidRPr="006C52F1" w:rsidRDefault="00BE1C10" w:rsidP="00BE1C1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wages March Hours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C39CBE" w14:textId="77777777" w:rsidR="00BE1C10" w:rsidRPr="006C52F1" w:rsidRDefault="00BE1C10" w:rsidP="00BE1C1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£822.64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610049" w14:textId="77777777" w:rsidR="00BE1C10" w:rsidRPr="006C52F1" w:rsidRDefault="00BE1C10" w:rsidP="00BE1C10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E54D381" w14:textId="77777777" w:rsidR="00BE1C10" w:rsidRPr="006C52F1" w:rsidRDefault="00BE1C10" w:rsidP="00BE1C1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£822.64</w:t>
            </w:r>
          </w:p>
        </w:tc>
        <w:tc>
          <w:tcPr>
            <w:tcW w:w="24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742AD51" w14:textId="77777777" w:rsidR="00BE1C10" w:rsidRPr="006C52F1" w:rsidRDefault="00BE1C10" w:rsidP="00BE1C1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       Bank Transfer</w:t>
            </w:r>
          </w:p>
        </w:tc>
      </w:tr>
      <w:tr w:rsidR="00BE1C10" w:rsidRPr="006C52F1" w14:paraId="5F5F3599" w14:textId="77777777" w:rsidTr="00BE1C10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581F4822" w14:textId="77777777" w:rsidR="00BE1C10" w:rsidRPr="006C52F1" w:rsidRDefault="00BE1C10" w:rsidP="00BE1C10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13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04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1F2AD3" w14:textId="77777777" w:rsidR="00BE1C10" w:rsidRPr="006C52F1" w:rsidRDefault="00BE1C10" w:rsidP="00BE1C1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Clerk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wages and 8 Hours for VH Mar Hours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BABEC4" w14:textId="77777777" w:rsidR="00BE1C10" w:rsidRPr="006C52F1" w:rsidRDefault="00BE1C10" w:rsidP="00BE1C10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£126.56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351E13" w14:textId="77777777" w:rsidR="00BE1C10" w:rsidRPr="006C52F1" w:rsidRDefault="00BE1C10" w:rsidP="00BE1C10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0CF9393" w14:textId="77777777" w:rsidR="00BE1C10" w:rsidRPr="006C52F1" w:rsidRDefault="00BE1C10" w:rsidP="00BE1C10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£126.56</w:t>
            </w:r>
          </w:p>
        </w:tc>
        <w:tc>
          <w:tcPr>
            <w:tcW w:w="24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65D2B9F" w14:textId="77777777" w:rsidR="00BE1C10" w:rsidRPr="006C52F1" w:rsidRDefault="00BE1C10" w:rsidP="00BE1C10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BE1C10" w:rsidRPr="006C52F1" w14:paraId="0BE4ECED" w14:textId="77777777" w:rsidTr="00BE1C10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62980952" w14:textId="77777777" w:rsidR="00BE1C10" w:rsidRPr="006C52F1" w:rsidRDefault="00BE1C10" w:rsidP="00BE1C10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13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04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AA675A" w14:textId="77777777" w:rsidR="00BE1C10" w:rsidRPr="006C52F1" w:rsidRDefault="00BE1C10" w:rsidP="00BE1C1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 Expenses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, Printing, travel, AVG Security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4BDC5D" w14:textId="77777777" w:rsidR="00BE1C10" w:rsidRPr="006C52F1" w:rsidRDefault="00BE1C10" w:rsidP="00BE1C10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£106.79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518838" w14:textId="77777777" w:rsidR="00BE1C10" w:rsidRPr="006C52F1" w:rsidRDefault="00BE1C10" w:rsidP="00BE1C10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CE39B2A" w14:textId="77777777" w:rsidR="00BE1C10" w:rsidRPr="006C52F1" w:rsidRDefault="00BE1C10" w:rsidP="00BE1C10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£106.79</w:t>
            </w:r>
          </w:p>
        </w:tc>
        <w:tc>
          <w:tcPr>
            <w:tcW w:w="24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C49DC2" w14:textId="77777777" w:rsidR="00BE1C10" w:rsidRPr="006C52F1" w:rsidRDefault="00BE1C10" w:rsidP="00BE1C10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BE1C10" w:rsidRPr="006C52F1" w14:paraId="3459EE6D" w14:textId="77777777" w:rsidTr="00BE1C10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68620494" w14:textId="77777777" w:rsidR="00BE1C10" w:rsidRPr="006C52F1" w:rsidRDefault="00BE1C10" w:rsidP="00BE1C1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13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04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56A2B8" w14:textId="77777777" w:rsidR="00BE1C10" w:rsidRPr="006C52F1" w:rsidRDefault="00BE1C10" w:rsidP="00BE1C1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Handy Man 32 hours per month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AD3778" w14:textId="77777777" w:rsidR="00BE1C10" w:rsidRPr="006C52F1" w:rsidRDefault="00BE1C10" w:rsidP="00BE1C10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£406.40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35F37F" w14:textId="77777777" w:rsidR="00BE1C10" w:rsidRPr="006C52F1" w:rsidRDefault="00BE1C10" w:rsidP="00BE1C10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5CB478C" w14:textId="77777777" w:rsidR="00BE1C10" w:rsidRPr="006C52F1" w:rsidRDefault="00BE1C10" w:rsidP="00BE1C10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£406.40</w:t>
            </w:r>
          </w:p>
        </w:tc>
        <w:tc>
          <w:tcPr>
            <w:tcW w:w="24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2849BCE" w14:textId="77777777" w:rsidR="00BE1C10" w:rsidRPr="006C52F1" w:rsidRDefault="00BE1C10" w:rsidP="00BE1C10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BE1C10" w:rsidRPr="006C52F1" w14:paraId="02D1A229" w14:textId="77777777" w:rsidTr="00BE1C10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791C951A" w14:textId="77777777" w:rsidR="00BE1C10" w:rsidRPr="006C52F1" w:rsidRDefault="00BE1C10" w:rsidP="00BE1C1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13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04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90FE8E" w14:textId="77777777" w:rsidR="00BE1C10" w:rsidRPr="006C52F1" w:rsidRDefault="00BE1C10" w:rsidP="00BE1C1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Chair Expenses (Easter Eggs for Bingo)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826E05" w14:textId="77777777" w:rsidR="00BE1C10" w:rsidRPr="006C52F1" w:rsidRDefault="00BE1C10" w:rsidP="00BE1C10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C386E4" w14:textId="77777777" w:rsidR="00BE1C10" w:rsidRPr="006C52F1" w:rsidRDefault="00BE1C10" w:rsidP="00BE1C10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B1AA0D6" w14:textId="77777777" w:rsidR="00BE1C10" w:rsidRPr="006C52F1" w:rsidRDefault="00BE1C10" w:rsidP="00BE1C10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£23</w:t>
            </w:r>
          </w:p>
        </w:tc>
        <w:tc>
          <w:tcPr>
            <w:tcW w:w="24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798FA93" w14:textId="77777777" w:rsidR="00BE1C10" w:rsidRPr="006C52F1" w:rsidRDefault="00BE1C10" w:rsidP="00BE1C10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BE1C10" w:rsidRPr="006319E1" w14:paraId="4DED1B16" w14:textId="77777777" w:rsidTr="00BE1C10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3F46C0AF" w14:textId="77777777" w:rsidR="00BE1C10" w:rsidRDefault="00BE1C10" w:rsidP="00BE1C1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13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04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5ABF7D" w14:textId="77777777" w:rsidR="00BE1C10" w:rsidRPr="00CB3A12" w:rsidRDefault="00BE1C10" w:rsidP="00BE1C1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Ford </w:t>
            </w:r>
            <w:proofErr w:type="spellStart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Manwiring</w:t>
            </w:r>
            <w:proofErr w:type="spellEnd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(Cedar Tree works on Boiler)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70D495" w14:textId="77777777" w:rsidR="00BE1C10" w:rsidRDefault="00BE1C10" w:rsidP="00BE1C1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758.43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983E7B" w14:textId="77777777" w:rsidR="00BE1C10" w:rsidRPr="006319E1" w:rsidRDefault="00BE1C10" w:rsidP="00BE1C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151.69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EA1D351" w14:textId="77777777" w:rsidR="00BE1C10" w:rsidRDefault="00BE1C10" w:rsidP="00BE1C1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910.12</w:t>
            </w:r>
          </w:p>
        </w:tc>
        <w:tc>
          <w:tcPr>
            <w:tcW w:w="24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134B413" w14:textId="77777777" w:rsidR="00BE1C10" w:rsidRDefault="00BE1C10" w:rsidP="00BE1C1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BE1C10" w:rsidRPr="006319E1" w14:paraId="253B446D" w14:textId="77777777" w:rsidTr="00BE1C10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1C350132" w14:textId="77777777" w:rsidR="00BE1C10" w:rsidRDefault="00BE1C10" w:rsidP="00BE1C10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13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04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7BABB6" w14:textId="77777777" w:rsidR="00BE1C10" w:rsidRDefault="00BE1C10" w:rsidP="00BE1C1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Eon Street Lighting Maintenance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774911" w14:textId="77777777" w:rsidR="00BE1C10" w:rsidRDefault="00BE1C10" w:rsidP="00BE1C1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258.82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3B1D38" w14:textId="77777777" w:rsidR="00BE1C10" w:rsidRPr="006319E1" w:rsidRDefault="00BE1C10" w:rsidP="00BE1C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51.76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8DCB38D" w14:textId="77777777" w:rsidR="00BE1C10" w:rsidRDefault="00BE1C10" w:rsidP="00BE1C1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310.58</w:t>
            </w:r>
          </w:p>
        </w:tc>
        <w:tc>
          <w:tcPr>
            <w:tcW w:w="24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5E109A2" w14:textId="77777777" w:rsidR="00BE1C10" w:rsidRPr="006C52F1" w:rsidRDefault="00BE1C10" w:rsidP="00BE1C10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BE1C10" w:rsidRPr="006319E1" w14:paraId="486E61A4" w14:textId="77777777" w:rsidTr="00BE1C10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6DBCC264" w14:textId="77777777" w:rsidR="00BE1C10" w:rsidRPr="00D61F65" w:rsidRDefault="00BE1C10" w:rsidP="00BE1C1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13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04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7A6A63" w14:textId="77777777" w:rsidR="00BE1C10" w:rsidRPr="00E40EEC" w:rsidRDefault="00BE1C10" w:rsidP="00BE1C1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R.P George </w:t>
            </w:r>
            <w:proofErr w:type="gramStart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Man hole</w:t>
            </w:r>
            <w:proofErr w:type="gramEnd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cover </w:t>
            </w:r>
            <w:proofErr w:type="gramStart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Invoice  230844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50661A" w14:textId="77777777" w:rsidR="00BE1C10" w:rsidRPr="006319E1" w:rsidRDefault="00BE1C10" w:rsidP="00BE1C1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16.95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69E351" w14:textId="77777777" w:rsidR="00BE1C10" w:rsidRPr="006319E1" w:rsidRDefault="00BE1C10" w:rsidP="00BE1C10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8.19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042552B" w14:textId="77777777" w:rsidR="00BE1C10" w:rsidRPr="006319E1" w:rsidRDefault="00BE1C10" w:rsidP="00BE1C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25.14</w:t>
            </w:r>
          </w:p>
        </w:tc>
        <w:tc>
          <w:tcPr>
            <w:tcW w:w="24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BCA3C0B" w14:textId="77777777" w:rsidR="00BE1C10" w:rsidRPr="006319E1" w:rsidRDefault="00BE1C10" w:rsidP="00BE1C1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BE1C10" w:rsidRPr="006319E1" w14:paraId="4E5E80E4" w14:textId="77777777" w:rsidTr="00BE1C10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DA49CEE" w14:textId="77777777" w:rsidR="00BE1C10" w:rsidRPr="006319E1" w:rsidRDefault="00BE1C10" w:rsidP="00BE1C1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13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04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2533D2" w14:textId="77777777" w:rsidR="00BE1C10" w:rsidRDefault="00BE1C10" w:rsidP="00BE1C1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Mazars Foris Mar2025 Audit fees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41E592" w14:textId="77777777" w:rsidR="00BE1C10" w:rsidRDefault="00BE1C10" w:rsidP="00BE1C1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10C332" w14:textId="77777777" w:rsidR="00BE1C10" w:rsidRPr="006319E1" w:rsidRDefault="00BE1C10" w:rsidP="00BE1C1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61D0EA3" w14:textId="77777777" w:rsidR="00BE1C10" w:rsidRPr="006319E1" w:rsidRDefault="00BE1C10" w:rsidP="00BE1C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252</w:t>
            </w:r>
          </w:p>
        </w:tc>
        <w:tc>
          <w:tcPr>
            <w:tcW w:w="24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3C742E7" w14:textId="77777777" w:rsidR="00BE1C10" w:rsidRPr="006319E1" w:rsidRDefault="00BE1C10" w:rsidP="00BE1C1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BE1C10" w:rsidRPr="006319E1" w14:paraId="1A28D2DD" w14:textId="77777777" w:rsidTr="00BE1C10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A839707" w14:textId="77777777" w:rsidR="00BE1C10" w:rsidRPr="006319E1" w:rsidRDefault="00BE1C10" w:rsidP="00BE1C1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545A61C" w14:textId="77777777" w:rsidR="00BE1C10" w:rsidRPr="006319E1" w:rsidRDefault="00BE1C10" w:rsidP="00BE1C1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1C024D5A" w14:textId="77777777" w:rsidR="00BE1C10" w:rsidRPr="006D4337" w:rsidRDefault="00BE1C10" w:rsidP="00BE1C1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D4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£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2713.91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1F5E2C9F" w14:textId="77777777" w:rsidR="00BE1C10" w:rsidRPr="008823DA" w:rsidRDefault="00BE1C10" w:rsidP="00BE1C1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823D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£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253.64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7AE288B4" w14:textId="77777777" w:rsidR="00BE1C10" w:rsidRPr="002445B0" w:rsidRDefault="00BE1C10" w:rsidP="00BE1C1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£2967.55</w:t>
            </w:r>
          </w:p>
        </w:tc>
        <w:tc>
          <w:tcPr>
            <w:tcW w:w="24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FA36364" w14:textId="77777777" w:rsidR="00BE1C10" w:rsidRPr="006319E1" w:rsidRDefault="00BE1C10" w:rsidP="00BE1C1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5E01852A" w14:textId="5E7602A7" w:rsidR="00DC5076" w:rsidRDefault="00DC5076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7B5E9291" w14:textId="77777777" w:rsidR="00DC5076" w:rsidRDefault="00DC5076">
      <w:pPr>
        <w:pStyle w:val="Body"/>
        <w:spacing w:line="259" w:lineRule="auto"/>
        <w:jc w:val="center"/>
      </w:pPr>
    </w:p>
    <w:p w14:paraId="7629BD9B" w14:textId="7E89D06F" w:rsidR="00761490" w:rsidRDefault="00761490" w:rsidP="00E024B4">
      <w:pPr>
        <w:pStyle w:val="Body"/>
        <w:spacing w:line="259" w:lineRule="auto"/>
      </w:pPr>
    </w:p>
    <w:p w14:paraId="1C2CC71A" w14:textId="77777777" w:rsidR="00750FF0" w:rsidRDefault="00750FF0" w:rsidP="00E024B4">
      <w:pPr>
        <w:pStyle w:val="Body"/>
        <w:spacing w:line="259" w:lineRule="auto"/>
      </w:pPr>
    </w:p>
    <w:tbl>
      <w:tblPr>
        <w:tblStyle w:val="TableGrid"/>
        <w:tblpPr w:leftFromText="180" w:rightFromText="180" w:vertAnchor="text" w:horzAnchor="margin" w:tblpXSpec="right" w:tblpY="-71"/>
        <w:tblW w:w="0" w:type="auto"/>
        <w:tblLook w:val="04A0" w:firstRow="1" w:lastRow="0" w:firstColumn="1" w:lastColumn="0" w:noHBand="0" w:noVBand="1"/>
      </w:tblPr>
      <w:tblGrid>
        <w:gridCol w:w="2331"/>
        <w:gridCol w:w="2380"/>
        <w:gridCol w:w="2379"/>
        <w:gridCol w:w="2401"/>
      </w:tblGrid>
      <w:tr w:rsidR="00750FF0" w:rsidRPr="006C52F1" w14:paraId="3A2CEF66" w14:textId="77777777" w:rsidTr="00E35F4C">
        <w:trPr>
          <w:trHeight w:val="557"/>
        </w:trPr>
        <w:tc>
          <w:tcPr>
            <w:tcW w:w="2331" w:type="dxa"/>
          </w:tcPr>
          <w:p w14:paraId="390056D6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Breakdown of Clerk Expenses</w:t>
            </w:r>
          </w:p>
        </w:tc>
        <w:tc>
          <w:tcPr>
            <w:tcW w:w="2380" w:type="dxa"/>
          </w:tcPr>
          <w:p w14:paraId="5D101653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Net</w:t>
            </w:r>
          </w:p>
        </w:tc>
        <w:tc>
          <w:tcPr>
            <w:tcW w:w="2379" w:type="dxa"/>
          </w:tcPr>
          <w:p w14:paraId="4D354C09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VAT </w:t>
            </w:r>
          </w:p>
        </w:tc>
        <w:tc>
          <w:tcPr>
            <w:tcW w:w="2401" w:type="dxa"/>
          </w:tcPr>
          <w:p w14:paraId="10B2E5F7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Gross</w:t>
            </w:r>
          </w:p>
        </w:tc>
      </w:tr>
      <w:tr w:rsidR="00750FF0" w:rsidRPr="006C52F1" w14:paraId="22D4F117" w14:textId="77777777" w:rsidTr="00203F7F">
        <w:tc>
          <w:tcPr>
            <w:tcW w:w="2331" w:type="dxa"/>
          </w:tcPr>
          <w:p w14:paraId="68E8FE82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Printing</w:t>
            </w:r>
          </w:p>
        </w:tc>
        <w:tc>
          <w:tcPr>
            <w:tcW w:w="2380" w:type="dxa"/>
          </w:tcPr>
          <w:p w14:paraId="4D78B4FE" w14:textId="7686BAC2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2AC4401A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45DBF864" w14:textId="0FA2235E" w:rsidR="00750FF0" w:rsidRPr="00E35F4C" w:rsidRDefault="00E35F4C" w:rsidP="00203F7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35F4C">
              <w:rPr>
                <w:rFonts w:ascii="Century Gothic" w:hAnsi="Century Gothic"/>
                <w:sz w:val="18"/>
                <w:szCs w:val="18"/>
              </w:rPr>
              <w:t>AGAR Printing £</w:t>
            </w:r>
            <w:r w:rsidR="00D57FBE" w:rsidRPr="00E35F4C">
              <w:rPr>
                <w:rFonts w:ascii="Century Gothic" w:hAnsi="Century Gothic"/>
                <w:sz w:val="18"/>
                <w:szCs w:val="18"/>
              </w:rPr>
              <w:t>11.40 +</w:t>
            </w:r>
            <w:proofErr w:type="spellStart"/>
            <w:r w:rsidRPr="00E35F4C">
              <w:rPr>
                <w:rFonts w:ascii="Century Gothic" w:hAnsi="Century Gothic"/>
                <w:sz w:val="18"/>
                <w:szCs w:val="18"/>
              </w:rPr>
              <w:t>Monthy</w:t>
            </w:r>
            <w:proofErr w:type="spellEnd"/>
            <w:r w:rsidRPr="00E35F4C">
              <w:rPr>
                <w:rFonts w:ascii="Century Gothic" w:hAnsi="Century Gothic"/>
                <w:sz w:val="18"/>
                <w:szCs w:val="18"/>
              </w:rPr>
              <w:t xml:space="preserve"> printing £</w:t>
            </w:r>
            <w:r w:rsidR="00D57FBE" w:rsidRPr="00E35F4C">
              <w:rPr>
                <w:rFonts w:ascii="Century Gothic" w:hAnsi="Century Gothic"/>
                <w:sz w:val="18"/>
                <w:szCs w:val="18"/>
              </w:rPr>
              <w:t>3.50</w:t>
            </w:r>
          </w:p>
        </w:tc>
      </w:tr>
      <w:tr w:rsidR="00750FF0" w:rsidRPr="006C52F1" w14:paraId="63665AB6" w14:textId="77777777" w:rsidTr="00203F7F">
        <w:trPr>
          <w:trHeight w:val="50"/>
        </w:trPr>
        <w:tc>
          <w:tcPr>
            <w:tcW w:w="2331" w:type="dxa"/>
            <w:vAlign w:val="bottom"/>
          </w:tcPr>
          <w:p w14:paraId="5E31D43F" w14:textId="77777777" w:rsidR="00750FF0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gramStart"/>
            <w:r w:rsidRPr="006C52F1">
              <w:rPr>
                <w:rFonts w:ascii="Century Gothic" w:hAnsi="Century Gothic"/>
                <w:sz w:val="20"/>
                <w:szCs w:val="20"/>
              </w:rPr>
              <w:t xml:space="preserve">Mileage  </w:t>
            </w:r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>,</w:t>
            </w:r>
            <w:proofErr w:type="gramEnd"/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 xml:space="preserve"> </w:t>
            </w:r>
            <w:r w:rsidRPr="006C52F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3078B259" w14:textId="7AD07B5A" w:rsidR="00750FF0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215EDC32" w14:textId="77777777" w:rsidR="00750FF0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4F32382A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17miles x2 0.46x34</w:t>
            </w:r>
          </w:p>
          <w:p w14:paraId="54A18078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80" w:type="dxa"/>
          </w:tcPr>
          <w:p w14:paraId="52CA53EF" w14:textId="5F7D9217" w:rsidR="00750FF0" w:rsidRPr="006C52F1" w:rsidRDefault="00750FF0" w:rsidP="00203F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3702D795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03154E38" w14:textId="708B00F5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50FF0" w:rsidRPr="006C52F1" w14:paraId="69396186" w14:textId="77777777" w:rsidTr="00203F7F">
        <w:trPr>
          <w:trHeight w:val="50"/>
        </w:trPr>
        <w:tc>
          <w:tcPr>
            <w:tcW w:w="2331" w:type="dxa"/>
            <w:vAlign w:val="bottom"/>
          </w:tcPr>
          <w:p w14:paraId="68B2E3F0" w14:textId="3BA48A78" w:rsidR="00750FF0" w:rsidRPr="006C52F1" w:rsidRDefault="00A607AB" w:rsidP="00203F7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Postage</w:t>
            </w:r>
          </w:p>
        </w:tc>
        <w:tc>
          <w:tcPr>
            <w:tcW w:w="2380" w:type="dxa"/>
          </w:tcPr>
          <w:p w14:paraId="31DF6DA4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637E054B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749DEA7B" w14:textId="08B82AC8" w:rsidR="00750FF0" w:rsidRPr="006C52F1" w:rsidRDefault="004A172A" w:rsidP="00203F7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6.90</w:t>
            </w:r>
          </w:p>
        </w:tc>
      </w:tr>
      <w:tr w:rsidR="00750FF0" w:rsidRPr="006C52F1" w14:paraId="67184613" w14:textId="77777777" w:rsidTr="00203F7F">
        <w:trPr>
          <w:trHeight w:val="50"/>
        </w:trPr>
        <w:tc>
          <w:tcPr>
            <w:tcW w:w="2331" w:type="dxa"/>
            <w:vAlign w:val="bottom"/>
          </w:tcPr>
          <w:p w14:paraId="595F40CC" w14:textId="696B1F78" w:rsidR="00750FF0" w:rsidRPr="006C52F1" w:rsidRDefault="006E4F13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AVG Security for Laptop</w:t>
            </w:r>
          </w:p>
        </w:tc>
        <w:tc>
          <w:tcPr>
            <w:tcW w:w="2380" w:type="dxa"/>
          </w:tcPr>
          <w:p w14:paraId="3645BA43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2C076240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3250F6C9" w14:textId="498B51F2" w:rsidR="00750FF0" w:rsidRPr="006C52F1" w:rsidRDefault="00750FF0" w:rsidP="00203F7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</w:t>
            </w:r>
            <w:r w:rsidR="006E4F13">
              <w:rPr>
                <w:rFonts w:ascii="Century Gothic" w:hAnsi="Century Gothic"/>
                <w:sz w:val="20"/>
                <w:szCs w:val="20"/>
              </w:rPr>
              <w:t>84.99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  </w:t>
            </w:r>
          </w:p>
        </w:tc>
      </w:tr>
      <w:tr w:rsidR="006E4F13" w:rsidRPr="006C52F1" w14:paraId="714FF8AD" w14:textId="77777777" w:rsidTr="00203F7F">
        <w:trPr>
          <w:trHeight w:val="50"/>
        </w:trPr>
        <w:tc>
          <w:tcPr>
            <w:tcW w:w="2331" w:type="dxa"/>
            <w:vAlign w:val="bottom"/>
          </w:tcPr>
          <w:p w14:paraId="51349D81" w14:textId="4E32995F" w:rsidR="006E4F13" w:rsidRPr="006C52F1" w:rsidRDefault="006E4F13" w:rsidP="006E4F1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Total</w:t>
            </w:r>
          </w:p>
        </w:tc>
        <w:tc>
          <w:tcPr>
            <w:tcW w:w="2380" w:type="dxa"/>
          </w:tcPr>
          <w:p w14:paraId="6A8B3A19" w14:textId="77777777" w:rsidR="006E4F13" w:rsidRPr="006C52F1" w:rsidRDefault="006E4F13" w:rsidP="006E4F1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7A40C1EC" w14:textId="77777777" w:rsidR="006E4F13" w:rsidRPr="006C52F1" w:rsidRDefault="006E4F13" w:rsidP="006E4F1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215C69B5" w14:textId="4082FA70" w:rsidR="006E4F13" w:rsidRDefault="006E4F13" w:rsidP="006E4F1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</w:t>
            </w:r>
            <w:r w:rsidR="00761D05">
              <w:rPr>
                <w:rFonts w:ascii="Century Gothic" w:hAnsi="Century Gothic"/>
                <w:sz w:val="20"/>
                <w:szCs w:val="20"/>
              </w:rPr>
              <w:t>£106.79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   </w:t>
            </w:r>
          </w:p>
        </w:tc>
      </w:tr>
      <w:tr w:rsidR="006E4F13" w:rsidRPr="006C52F1" w14:paraId="094E44E5" w14:textId="77777777" w:rsidTr="00203F7F">
        <w:trPr>
          <w:trHeight w:val="50"/>
        </w:trPr>
        <w:tc>
          <w:tcPr>
            <w:tcW w:w="2331" w:type="dxa"/>
            <w:vAlign w:val="bottom"/>
          </w:tcPr>
          <w:p w14:paraId="66C9077F" w14:textId="77777777" w:rsidR="006E4F13" w:rsidRPr="006C52F1" w:rsidRDefault="006E4F13" w:rsidP="006E4F1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80" w:type="dxa"/>
          </w:tcPr>
          <w:p w14:paraId="49318DA5" w14:textId="77777777" w:rsidR="006E4F13" w:rsidRPr="006C52F1" w:rsidRDefault="006E4F13" w:rsidP="006E4F1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0D13CC1C" w14:textId="77777777" w:rsidR="006E4F13" w:rsidRPr="006C52F1" w:rsidRDefault="006E4F13" w:rsidP="006E4F1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4B8A077E" w14:textId="77777777" w:rsidR="006E4F13" w:rsidRDefault="006E4F13" w:rsidP="006E4F1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1CE78E3" w14:textId="77777777" w:rsidR="00750FF0" w:rsidRDefault="00750FF0" w:rsidP="00E024B4">
      <w:pPr>
        <w:pStyle w:val="Body"/>
        <w:spacing w:line="259" w:lineRule="auto"/>
      </w:pPr>
    </w:p>
    <w:sectPr w:rsidR="00750FF0" w:rsidSect="00BE1C10">
      <w:headerReference w:type="default" r:id="rId8"/>
      <w:footerReference w:type="default" r:id="rId9"/>
      <w:pgSz w:w="11906" w:h="16838"/>
      <w:pgMar w:top="434" w:right="566" w:bottom="346" w:left="1134" w:header="709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3DA55" w14:textId="77777777" w:rsidR="00FA69C7" w:rsidRDefault="00FA69C7">
      <w:r>
        <w:separator/>
      </w:r>
    </w:p>
  </w:endnote>
  <w:endnote w:type="continuationSeparator" w:id="0">
    <w:p w14:paraId="2E2DD489" w14:textId="77777777" w:rsidR="00FA69C7" w:rsidRDefault="00FA6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BCE71" w14:textId="77777777" w:rsidR="00EB46A1" w:rsidRDefault="00EB4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BC65B" w14:textId="77777777" w:rsidR="00FA69C7" w:rsidRDefault="00FA69C7">
      <w:r>
        <w:separator/>
      </w:r>
    </w:p>
  </w:footnote>
  <w:footnote w:type="continuationSeparator" w:id="0">
    <w:p w14:paraId="679C4ECA" w14:textId="77777777" w:rsidR="00FA69C7" w:rsidRDefault="00FA6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0ADA4" w14:textId="77777777" w:rsidR="00EB46A1" w:rsidRDefault="00EB46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76828"/>
    <w:multiLevelType w:val="hybridMultilevel"/>
    <w:tmpl w:val="3BFA66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B916557"/>
    <w:multiLevelType w:val="hybridMultilevel"/>
    <w:tmpl w:val="71F67DA6"/>
    <w:lvl w:ilvl="0" w:tplc="FFFFFFFF">
      <w:start w:val="280"/>
      <w:numFmt w:val="decimal"/>
      <w:lvlText w:val="%1."/>
      <w:lvlJc w:val="left"/>
      <w:pPr>
        <w:ind w:left="816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40" w:hanging="360"/>
      </w:pPr>
    </w:lvl>
    <w:lvl w:ilvl="2" w:tplc="FFFFFFFF" w:tentative="1">
      <w:start w:val="1"/>
      <w:numFmt w:val="lowerRoman"/>
      <w:lvlText w:val="%3."/>
      <w:lvlJc w:val="right"/>
      <w:pPr>
        <w:ind w:left="2960" w:hanging="180"/>
      </w:pPr>
    </w:lvl>
    <w:lvl w:ilvl="3" w:tplc="FFFFFFFF" w:tentative="1">
      <w:start w:val="1"/>
      <w:numFmt w:val="decimal"/>
      <w:lvlText w:val="%4."/>
      <w:lvlJc w:val="left"/>
      <w:pPr>
        <w:ind w:left="3680" w:hanging="360"/>
      </w:pPr>
    </w:lvl>
    <w:lvl w:ilvl="4" w:tplc="FFFFFFFF" w:tentative="1">
      <w:start w:val="1"/>
      <w:numFmt w:val="lowerLetter"/>
      <w:lvlText w:val="%5."/>
      <w:lvlJc w:val="left"/>
      <w:pPr>
        <w:ind w:left="4400" w:hanging="360"/>
      </w:pPr>
    </w:lvl>
    <w:lvl w:ilvl="5" w:tplc="FFFFFFFF" w:tentative="1">
      <w:start w:val="1"/>
      <w:numFmt w:val="lowerRoman"/>
      <w:lvlText w:val="%6."/>
      <w:lvlJc w:val="right"/>
      <w:pPr>
        <w:ind w:left="5120" w:hanging="180"/>
      </w:pPr>
    </w:lvl>
    <w:lvl w:ilvl="6" w:tplc="FFFFFFFF" w:tentative="1">
      <w:start w:val="1"/>
      <w:numFmt w:val="decimal"/>
      <w:lvlText w:val="%7."/>
      <w:lvlJc w:val="left"/>
      <w:pPr>
        <w:ind w:left="5840" w:hanging="360"/>
      </w:pPr>
    </w:lvl>
    <w:lvl w:ilvl="7" w:tplc="FFFFFFFF" w:tentative="1">
      <w:start w:val="1"/>
      <w:numFmt w:val="lowerLetter"/>
      <w:lvlText w:val="%8."/>
      <w:lvlJc w:val="left"/>
      <w:pPr>
        <w:ind w:left="6560" w:hanging="360"/>
      </w:pPr>
    </w:lvl>
    <w:lvl w:ilvl="8" w:tplc="FFFFFFFF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3" w15:restartNumberingAfterBreak="0">
    <w:nsid w:val="0C3E6A0F"/>
    <w:multiLevelType w:val="hybridMultilevel"/>
    <w:tmpl w:val="E048D1E0"/>
    <w:lvl w:ilvl="0" w:tplc="376804F8">
      <w:start w:val="258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" w15:restartNumberingAfterBreak="0">
    <w:nsid w:val="12700CC6"/>
    <w:multiLevelType w:val="hybridMultilevel"/>
    <w:tmpl w:val="3AE6D260"/>
    <w:lvl w:ilvl="0" w:tplc="DB24A9F2">
      <w:start w:val="296"/>
      <w:numFmt w:val="bullet"/>
      <w:lvlText w:val=""/>
      <w:lvlJc w:val="left"/>
      <w:pPr>
        <w:ind w:left="1353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15477CCA"/>
    <w:multiLevelType w:val="hybridMultilevel"/>
    <w:tmpl w:val="76F408C2"/>
    <w:lvl w:ilvl="0" w:tplc="FFA4C66A">
      <w:start w:val="296"/>
      <w:numFmt w:val="bullet"/>
      <w:lvlText w:val=""/>
      <w:lvlJc w:val="left"/>
      <w:pPr>
        <w:ind w:left="1353" w:hanging="360"/>
      </w:pPr>
      <w:rPr>
        <w:rFonts w:ascii="Symbol" w:eastAsia="Arial Unicode MS" w:hAnsi="Symbol" w:cs="Arial Unicode MS" w:hint="default"/>
        <w:i/>
        <w:color w:val="FF0000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17B417C7"/>
    <w:multiLevelType w:val="hybridMultilevel"/>
    <w:tmpl w:val="57A85E18"/>
    <w:lvl w:ilvl="0" w:tplc="32F0A98E">
      <w:start w:val="29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D5027"/>
    <w:multiLevelType w:val="hybridMultilevel"/>
    <w:tmpl w:val="14A427E6"/>
    <w:lvl w:ilvl="0" w:tplc="2B76ABCA">
      <w:start w:val="1"/>
      <w:numFmt w:val="lowerLetter"/>
      <w:lvlText w:val="%1)"/>
      <w:lvlJc w:val="left"/>
      <w:pPr>
        <w:ind w:left="2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350" w:hanging="360"/>
      </w:pPr>
    </w:lvl>
    <w:lvl w:ilvl="2" w:tplc="0809001B" w:tentative="1">
      <w:start w:val="1"/>
      <w:numFmt w:val="lowerRoman"/>
      <w:lvlText w:val="%3."/>
      <w:lvlJc w:val="right"/>
      <w:pPr>
        <w:ind w:left="4070" w:hanging="180"/>
      </w:pPr>
    </w:lvl>
    <w:lvl w:ilvl="3" w:tplc="0809000F" w:tentative="1">
      <w:start w:val="1"/>
      <w:numFmt w:val="decimal"/>
      <w:lvlText w:val="%4."/>
      <w:lvlJc w:val="left"/>
      <w:pPr>
        <w:ind w:left="4790" w:hanging="360"/>
      </w:pPr>
    </w:lvl>
    <w:lvl w:ilvl="4" w:tplc="08090019" w:tentative="1">
      <w:start w:val="1"/>
      <w:numFmt w:val="lowerLetter"/>
      <w:lvlText w:val="%5."/>
      <w:lvlJc w:val="left"/>
      <w:pPr>
        <w:ind w:left="5510" w:hanging="360"/>
      </w:pPr>
    </w:lvl>
    <w:lvl w:ilvl="5" w:tplc="0809001B" w:tentative="1">
      <w:start w:val="1"/>
      <w:numFmt w:val="lowerRoman"/>
      <w:lvlText w:val="%6."/>
      <w:lvlJc w:val="right"/>
      <w:pPr>
        <w:ind w:left="6230" w:hanging="180"/>
      </w:pPr>
    </w:lvl>
    <w:lvl w:ilvl="6" w:tplc="0809000F" w:tentative="1">
      <w:start w:val="1"/>
      <w:numFmt w:val="decimal"/>
      <w:lvlText w:val="%7."/>
      <w:lvlJc w:val="left"/>
      <w:pPr>
        <w:ind w:left="6950" w:hanging="360"/>
      </w:pPr>
    </w:lvl>
    <w:lvl w:ilvl="7" w:tplc="08090019" w:tentative="1">
      <w:start w:val="1"/>
      <w:numFmt w:val="lowerLetter"/>
      <w:lvlText w:val="%8."/>
      <w:lvlJc w:val="left"/>
      <w:pPr>
        <w:ind w:left="7670" w:hanging="360"/>
      </w:pPr>
    </w:lvl>
    <w:lvl w:ilvl="8" w:tplc="0809001B" w:tentative="1">
      <w:start w:val="1"/>
      <w:numFmt w:val="lowerRoman"/>
      <w:lvlText w:val="%9."/>
      <w:lvlJc w:val="right"/>
      <w:pPr>
        <w:ind w:left="8390" w:hanging="180"/>
      </w:pPr>
    </w:lvl>
  </w:abstractNum>
  <w:abstractNum w:abstractNumId="8" w15:restartNumberingAfterBreak="0">
    <w:nsid w:val="17D27915"/>
    <w:multiLevelType w:val="hybridMultilevel"/>
    <w:tmpl w:val="8FD2FA34"/>
    <w:lvl w:ilvl="0" w:tplc="20FE2C16">
      <w:start w:val="240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9" w15:restartNumberingAfterBreak="0">
    <w:nsid w:val="193D70A6"/>
    <w:multiLevelType w:val="hybridMultilevel"/>
    <w:tmpl w:val="914C7D3E"/>
    <w:lvl w:ilvl="0" w:tplc="CF963CF2">
      <w:start w:val="219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0" w15:restartNumberingAfterBreak="0">
    <w:nsid w:val="22F076D8"/>
    <w:multiLevelType w:val="hybridMultilevel"/>
    <w:tmpl w:val="4CDC10E4"/>
    <w:lvl w:ilvl="0" w:tplc="764A6342">
      <w:start w:val="228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5892E3E"/>
    <w:multiLevelType w:val="hybridMultilevel"/>
    <w:tmpl w:val="4E56B33E"/>
    <w:lvl w:ilvl="0" w:tplc="0DCA550E">
      <w:start w:val="286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A1305"/>
    <w:multiLevelType w:val="hybridMultilevel"/>
    <w:tmpl w:val="6FE646EA"/>
    <w:lvl w:ilvl="0" w:tplc="C2DADEA8">
      <w:start w:val="279"/>
      <w:numFmt w:val="decimal"/>
      <w:lvlText w:val="%1"/>
      <w:lvlJc w:val="left"/>
      <w:pPr>
        <w:ind w:left="1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3" w15:restartNumberingAfterBreak="0">
    <w:nsid w:val="27E66B44"/>
    <w:multiLevelType w:val="hybridMultilevel"/>
    <w:tmpl w:val="37A87152"/>
    <w:lvl w:ilvl="0" w:tplc="A1E4370C">
      <w:start w:val="1"/>
      <w:numFmt w:val="lowerLetter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922462C"/>
    <w:multiLevelType w:val="hybridMultilevel"/>
    <w:tmpl w:val="687A9418"/>
    <w:lvl w:ilvl="0" w:tplc="AFFE3FF0">
      <w:start w:val="289"/>
      <w:numFmt w:val="decimal"/>
      <w:lvlText w:val="%1."/>
      <w:lvlJc w:val="left"/>
      <w:pPr>
        <w:ind w:left="750" w:hanging="390"/>
      </w:pPr>
      <w:rPr>
        <w:rFonts w:hint="default"/>
        <w:b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FA21E6"/>
    <w:multiLevelType w:val="hybridMultilevel"/>
    <w:tmpl w:val="4D40F53A"/>
    <w:lvl w:ilvl="0" w:tplc="80408B02">
      <w:start w:val="198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4E32ECF"/>
    <w:multiLevelType w:val="hybridMultilevel"/>
    <w:tmpl w:val="8D42B00A"/>
    <w:lvl w:ilvl="0" w:tplc="FDC29E9E">
      <w:start w:val="246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5955CC4"/>
    <w:multiLevelType w:val="hybridMultilevel"/>
    <w:tmpl w:val="3E964DA6"/>
    <w:lvl w:ilvl="0" w:tplc="9D985C88">
      <w:start w:val="295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D62AA0"/>
    <w:multiLevelType w:val="hybridMultilevel"/>
    <w:tmpl w:val="B75AA102"/>
    <w:lvl w:ilvl="0" w:tplc="95CE8598">
      <w:start w:val="189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9" w15:restartNumberingAfterBreak="0">
    <w:nsid w:val="3B8C3B61"/>
    <w:multiLevelType w:val="hybridMultilevel"/>
    <w:tmpl w:val="9374398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6A7F6A"/>
    <w:multiLevelType w:val="hybridMultilevel"/>
    <w:tmpl w:val="41DAA30E"/>
    <w:lvl w:ilvl="0" w:tplc="3B104666">
      <w:start w:val="285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225E5C"/>
    <w:multiLevelType w:val="hybridMultilevel"/>
    <w:tmpl w:val="3E3038AC"/>
    <w:lvl w:ilvl="0" w:tplc="21AC0FFA">
      <w:start w:val="196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9E7575"/>
    <w:multiLevelType w:val="hybridMultilevel"/>
    <w:tmpl w:val="AAF64814"/>
    <w:lvl w:ilvl="0" w:tplc="6B1A22B4">
      <w:start w:val="286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4D865F6"/>
    <w:multiLevelType w:val="hybridMultilevel"/>
    <w:tmpl w:val="A7AC1E58"/>
    <w:lvl w:ilvl="0" w:tplc="2B76ABC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333" w:hanging="360"/>
      </w:pPr>
    </w:lvl>
    <w:lvl w:ilvl="2" w:tplc="0809001B" w:tentative="1">
      <w:start w:val="1"/>
      <w:numFmt w:val="lowerRoman"/>
      <w:lvlText w:val="%3."/>
      <w:lvlJc w:val="right"/>
      <w:pPr>
        <w:ind w:left="6053" w:hanging="180"/>
      </w:pPr>
    </w:lvl>
    <w:lvl w:ilvl="3" w:tplc="0809000F" w:tentative="1">
      <w:start w:val="1"/>
      <w:numFmt w:val="decimal"/>
      <w:lvlText w:val="%4."/>
      <w:lvlJc w:val="left"/>
      <w:pPr>
        <w:ind w:left="6773" w:hanging="360"/>
      </w:pPr>
    </w:lvl>
    <w:lvl w:ilvl="4" w:tplc="08090019" w:tentative="1">
      <w:start w:val="1"/>
      <w:numFmt w:val="lowerLetter"/>
      <w:lvlText w:val="%5."/>
      <w:lvlJc w:val="left"/>
      <w:pPr>
        <w:ind w:left="7493" w:hanging="360"/>
      </w:pPr>
    </w:lvl>
    <w:lvl w:ilvl="5" w:tplc="0809001B" w:tentative="1">
      <w:start w:val="1"/>
      <w:numFmt w:val="lowerRoman"/>
      <w:lvlText w:val="%6."/>
      <w:lvlJc w:val="right"/>
      <w:pPr>
        <w:ind w:left="8213" w:hanging="180"/>
      </w:pPr>
    </w:lvl>
    <w:lvl w:ilvl="6" w:tplc="0809000F" w:tentative="1">
      <w:start w:val="1"/>
      <w:numFmt w:val="decimal"/>
      <w:lvlText w:val="%7."/>
      <w:lvlJc w:val="left"/>
      <w:pPr>
        <w:ind w:left="8933" w:hanging="360"/>
      </w:pPr>
    </w:lvl>
    <w:lvl w:ilvl="7" w:tplc="08090019" w:tentative="1">
      <w:start w:val="1"/>
      <w:numFmt w:val="lowerLetter"/>
      <w:lvlText w:val="%8."/>
      <w:lvlJc w:val="left"/>
      <w:pPr>
        <w:ind w:left="9653" w:hanging="360"/>
      </w:pPr>
    </w:lvl>
    <w:lvl w:ilvl="8" w:tplc="080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24" w15:restartNumberingAfterBreak="0">
    <w:nsid w:val="452E3E6B"/>
    <w:multiLevelType w:val="hybridMultilevel"/>
    <w:tmpl w:val="C5C0C98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5" w15:restartNumberingAfterBreak="0">
    <w:nsid w:val="47A00EC1"/>
    <w:multiLevelType w:val="hybridMultilevel"/>
    <w:tmpl w:val="CCFC899A"/>
    <w:lvl w:ilvl="0" w:tplc="BAC0D090">
      <w:start w:val="293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F1196D"/>
    <w:multiLevelType w:val="hybridMultilevel"/>
    <w:tmpl w:val="9C864224"/>
    <w:lvl w:ilvl="0" w:tplc="929AB648">
      <w:start w:val="223"/>
      <w:numFmt w:val="decimal"/>
      <w:lvlText w:val="%1"/>
      <w:lvlJc w:val="left"/>
      <w:pPr>
        <w:ind w:left="1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7" w15:restartNumberingAfterBreak="0">
    <w:nsid w:val="48FA65CA"/>
    <w:multiLevelType w:val="hybridMultilevel"/>
    <w:tmpl w:val="BDFE4A36"/>
    <w:lvl w:ilvl="0" w:tplc="575A6F06">
      <w:start w:val="181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B3D3376"/>
    <w:multiLevelType w:val="hybridMultilevel"/>
    <w:tmpl w:val="A95E185C"/>
    <w:lvl w:ilvl="0" w:tplc="468243B4">
      <w:start w:val="224"/>
      <w:numFmt w:val="decimal"/>
      <w:lvlText w:val="%1."/>
      <w:lvlJc w:val="left"/>
      <w:pPr>
        <w:ind w:left="1940" w:hanging="39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2630" w:hanging="360"/>
      </w:pPr>
    </w:lvl>
    <w:lvl w:ilvl="2" w:tplc="0809001B" w:tentative="1">
      <w:start w:val="1"/>
      <w:numFmt w:val="lowerRoman"/>
      <w:lvlText w:val="%3."/>
      <w:lvlJc w:val="right"/>
      <w:pPr>
        <w:ind w:left="3350" w:hanging="180"/>
      </w:pPr>
    </w:lvl>
    <w:lvl w:ilvl="3" w:tplc="0809000F" w:tentative="1">
      <w:start w:val="1"/>
      <w:numFmt w:val="decimal"/>
      <w:lvlText w:val="%4."/>
      <w:lvlJc w:val="left"/>
      <w:pPr>
        <w:ind w:left="4070" w:hanging="360"/>
      </w:pPr>
    </w:lvl>
    <w:lvl w:ilvl="4" w:tplc="08090019" w:tentative="1">
      <w:start w:val="1"/>
      <w:numFmt w:val="lowerLetter"/>
      <w:lvlText w:val="%5."/>
      <w:lvlJc w:val="left"/>
      <w:pPr>
        <w:ind w:left="4790" w:hanging="360"/>
      </w:pPr>
    </w:lvl>
    <w:lvl w:ilvl="5" w:tplc="0809001B" w:tentative="1">
      <w:start w:val="1"/>
      <w:numFmt w:val="lowerRoman"/>
      <w:lvlText w:val="%6."/>
      <w:lvlJc w:val="right"/>
      <w:pPr>
        <w:ind w:left="5510" w:hanging="180"/>
      </w:pPr>
    </w:lvl>
    <w:lvl w:ilvl="6" w:tplc="0809000F" w:tentative="1">
      <w:start w:val="1"/>
      <w:numFmt w:val="decimal"/>
      <w:lvlText w:val="%7."/>
      <w:lvlJc w:val="left"/>
      <w:pPr>
        <w:ind w:left="6230" w:hanging="360"/>
      </w:pPr>
    </w:lvl>
    <w:lvl w:ilvl="7" w:tplc="08090019" w:tentative="1">
      <w:start w:val="1"/>
      <w:numFmt w:val="lowerLetter"/>
      <w:lvlText w:val="%8."/>
      <w:lvlJc w:val="left"/>
      <w:pPr>
        <w:ind w:left="6950" w:hanging="360"/>
      </w:pPr>
    </w:lvl>
    <w:lvl w:ilvl="8" w:tplc="0809001B" w:tentative="1">
      <w:start w:val="1"/>
      <w:numFmt w:val="lowerRoman"/>
      <w:lvlText w:val="%9."/>
      <w:lvlJc w:val="right"/>
      <w:pPr>
        <w:ind w:left="7670" w:hanging="180"/>
      </w:pPr>
    </w:lvl>
  </w:abstractNum>
  <w:abstractNum w:abstractNumId="29" w15:restartNumberingAfterBreak="0">
    <w:nsid w:val="4DC42059"/>
    <w:multiLevelType w:val="hybridMultilevel"/>
    <w:tmpl w:val="65700408"/>
    <w:lvl w:ilvl="0" w:tplc="08090001">
      <w:start w:val="1"/>
      <w:numFmt w:val="bullet"/>
      <w:lvlText w:val=""/>
      <w:lvlJc w:val="left"/>
      <w:pPr>
        <w:ind w:left="18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41" w:hanging="360"/>
      </w:pPr>
      <w:rPr>
        <w:rFonts w:ascii="Wingdings" w:hAnsi="Wingdings" w:hint="default"/>
      </w:rPr>
    </w:lvl>
  </w:abstractNum>
  <w:abstractNum w:abstractNumId="30" w15:restartNumberingAfterBreak="0">
    <w:nsid w:val="506B6137"/>
    <w:multiLevelType w:val="hybridMultilevel"/>
    <w:tmpl w:val="1A2A304E"/>
    <w:lvl w:ilvl="0" w:tplc="394A4DD4">
      <w:start w:val="222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31" w15:restartNumberingAfterBreak="0">
    <w:nsid w:val="540B76D9"/>
    <w:multiLevelType w:val="hybridMultilevel"/>
    <w:tmpl w:val="BE044758"/>
    <w:lvl w:ilvl="0" w:tplc="037E52D8">
      <w:start w:val="289"/>
      <w:numFmt w:val="decimal"/>
      <w:lvlText w:val="%1."/>
      <w:lvlJc w:val="left"/>
      <w:pPr>
        <w:ind w:left="750" w:hanging="390"/>
      </w:pPr>
      <w:rPr>
        <w:rFonts w:hint="default"/>
        <w:b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231671"/>
    <w:multiLevelType w:val="hybridMultilevel"/>
    <w:tmpl w:val="2B140A36"/>
    <w:lvl w:ilvl="0" w:tplc="887C8A74">
      <w:start w:val="293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25260C"/>
    <w:multiLevelType w:val="hybridMultilevel"/>
    <w:tmpl w:val="3B86CF0E"/>
    <w:lvl w:ilvl="0" w:tplc="F75E95B8">
      <w:start w:val="293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4F1F9F"/>
    <w:multiLevelType w:val="hybridMultilevel"/>
    <w:tmpl w:val="71F67DA6"/>
    <w:lvl w:ilvl="0" w:tplc="C83061A6">
      <w:start w:val="280"/>
      <w:numFmt w:val="decimal"/>
      <w:lvlText w:val="%1."/>
      <w:lvlJc w:val="left"/>
      <w:pPr>
        <w:ind w:left="816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35" w15:restartNumberingAfterBreak="0">
    <w:nsid w:val="5ECD222E"/>
    <w:multiLevelType w:val="hybridMultilevel"/>
    <w:tmpl w:val="248086FC"/>
    <w:lvl w:ilvl="0" w:tplc="E7B21EC8">
      <w:start w:val="29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8268BD"/>
    <w:multiLevelType w:val="hybridMultilevel"/>
    <w:tmpl w:val="98DEEED0"/>
    <w:lvl w:ilvl="0" w:tplc="AB7088DA">
      <w:start w:val="210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5717E1E"/>
    <w:multiLevelType w:val="hybridMultilevel"/>
    <w:tmpl w:val="A038F37A"/>
    <w:lvl w:ilvl="0" w:tplc="850EE50C">
      <w:start w:val="29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8D4E9E"/>
    <w:multiLevelType w:val="hybridMultilevel"/>
    <w:tmpl w:val="C9404B36"/>
    <w:lvl w:ilvl="0" w:tplc="E822227C">
      <w:start w:val="205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39" w15:restartNumberingAfterBreak="0">
    <w:nsid w:val="6C5C5E2E"/>
    <w:multiLevelType w:val="hybridMultilevel"/>
    <w:tmpl w:val="8B5CD522"/>
    <w:styleLink w:val="ImportedStyle2"/>
    <w:lvl w:ilvl="0" w:tplc="26E2EF04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6E6644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B8B488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2605A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5A1B78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E46EA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9450AA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6490C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A4F3F8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6D56457F"/>
    <w:multiLevelType w:val="hybridMultilevel"/>
    <w:tmpl w:val="BB60CA00"/>
    <w:styleLink w:val="ImportedStyle1"/>
    <w:lvl w:ilvl="0" w:tplc="16F05182">
      <w:start w:val="1"/>
      <w:numFmt w:val="decimal"/>
      <w:lvlText w:val="%1."/>
      <w:lvlJc w:val="left"/>
      <w:pPr>
        <w:ind w:left="720" w:hanging="360"/>
      </w:pPr>
      <w:rPr>
        <w:rFonts w:ascii="Century Gothic" w:eastAsia="Arial Unicode MS" w:hAnsi="Century Gothic" w:cs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25082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B2E27C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7099F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08BF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EAF346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0A875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1224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1C4172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 w15:restartNumberingAfterBreak="0">
    <w:nsid w:val="6DF17910"/>
    <w:multiLevelType w:val="hybridMultilevel"/>
    <w:tmpl w:val="E84AFBDA"/>
    <w:lvl w:ilvl="0" w:tplc="70EC7F44">
      <w:start w:val="1"/>
      <w:numFmt w:val="upperLetter"/>
      <w:lvlText w:val="%1)"/>
      <w:lvlJc w:val="left"/>
      <w:pPr>
        <w:ind w:left="18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50" w:hanging="360"/>
      </w:pPr>
    </w:lvl>
    <w:lvl w:ilvl="2" w:tplc="0809001B" w:tentative="1">
      <w:start w:val="1"/>
      <w:numFmt w:val="lowerRoman"/>
      <w:lvlText w:val="%3."/>
      <w:lvlJc w:val="right"/>
      <w:pPr>
        <w:ind w:left="3270" w:hanging="180"/>
      </w:pPr>
    </w:lvl>
    <w:lvl w:ilvl="3" w:tplc="0809000F" w:tentative="1">
      <w:start w:val="1"/>
      <w:numFmt w:val="decimal"/>
      <w:lvlText w:val="%4."/>
      <w:lvlJc w:val="left"/>
      <w:pPr>
        <w:ind w:left="3990" w:hanging="360"/>
      </w:pPr>
    </w:lvl>
    <w:lvl w:ilvl="4" w:tplc="08090019" w:tentative="1">
      <w:start w:val="1"/>
      <w:numFmt w:val="lowerLetter"/>
      <w:lvlText w:val="%5."/>
      <w:lvlJc w:val="left"/>
      <w:pPr>
        <w:ind w:left="4710" w:hanging="360"/>
      </w:pPr>
    </w:lvl>
    <w:lvl w:ilvl="5" w:tplc="0809001B" w:tentative="1">
      <w:start w:val="1"/>
      <w:numFmt w:val="lowerRoman"/>
      <w:lvlText w:val="%6."/>
      <w:lvlJc w:val="right"/>
      <w:pPr>
        <w:ind w:left="5430" w:hanging="180"/>
      </w:pPr>
    </w:lvl>
    <w:lvl w:ilvl="6" w:tplc="0809000F" w:tentative="1">
      <w:start w:val="1"/>
      <w:numFmt w:val="decimal"/>
      <w:lvlText w:val="%7."/>
      <w:lvlJc w:val="left"/>
      <w:pPr>
        <w:ind w:left="6150" w:hanging="360"/>
      </w:pPr>
    </w:lvl>
    <w:lvl w:ilvl="7" w:tplc="08090019" w:tentative="1">
      <w:start w:val="1"/>
      <w:numFmt w:val="lowerLetter"/>
      <w:lvlText w:val="%8."/>
      <w:lvlJc w:val="left"/>
      <w:pPr>
        <w:ind w:left="6870" w:hanging="360"/>
      </w:pPr>
    </w:lvl>
    <w:lvl w:ilvl="8" w:tplc="08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42" w15:restartNumberingAfterBreak="0">
    <w:nsid w:val="70885884"/>
    <w:multiLevelType w:val="hybridMultilevel"/>
    <w:tmpl w:val="8F4A7470"/>
    <w:lvl w:ilvl="0" w:tplc="75A8372A">
      <w:start w:val="191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3" w15:restartNumberingAfterBreak="0">
    <w:nsid w:val="70AA71D8"/>
    <w:multiLevelType w:val="hybridMultilevel"/>
    <w:tmpl w:val="FCAE3240"/>
    <w:lvl w:ilvl="0" w:tplc="DA8AA09C">
      <w:start w:val="183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10F161E"/>
    <w:multiLevelType w:val="hybridMultilevel"/>
    <w:tmpl w:val="ADF650A0"/>
    <w:lvl w:ilvl="0" w:tplc="2D86E13E">
      <w:start w:val="288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523157"/>
    <w:multiLevelType w:val="hybridMultilevel"/>
    <w:tmpl w:val="3D8A370E"/>
    <w:lvl w:ilvl="0" w:tplc="75E65DEA">
      <w:start w:val="2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5F24A6"/>
    <w:multiLevelType w:val="hybridMultilevel"/>
    <w:tmpl w:val="4258B392"/>
    <w:lvl w:ilvl="0" w:tplc="5DF4ACAE">
      <w:start w:val="263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5A21495"/>
    <w:multiLevelType w:val="hybridMultilevel"/>
    <w:tmpl w:val="83CC87FA"/>
    <w:lvl w:ilvl="0" w:tplc="CC7678B0">
      <w:start w:val="288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C27794"/>
    <w:multiLevelType w:val="hybridMultilevel"/>
    <w:tmpl w:val="A0C05D6A"/>
    <w:lvl w:ilvl="0" w:tplc="4F528138">
      <w:start w:val="2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536DA1"/>
    <w:multiLevelType w:val="hybridMultilevel"/>
    <w:tmpl w:val="69F43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020397">
    <w:abstractNumId w:val="40"/>
  </w:num>
  <w:num w:numId="2" w16cid:durableId="573203071">
    <w:abstractNumId w:val="39"/>
  </w:num>
  <w:num w:numId="3" w16cid:durableId="922683520">
    <w:abstractNumId w:val="1"/>
  </w:num>
  <w:num w:numId="4" w16cid:durableId="48849996">
    <w:abstractNumId w:val="7"/>
  </w:num>
  <w:num w:numId="5" w16cid:durableId="1538467987">
    <w:abstractNumId w:val="41"/>
  </w:num>
  <w:num w:numId="6" w16cid:durableId="1711107717">
    <w:abstractNumId w:val="27"/>
  </w:num>
  <w:num w:numId="7" w16cid:durableId="1514222283">
    <w:abstractNumId w:val="18"/>
  </w:num>
  <w:num w:numId="8" w16cid:durableId="1034425721">
    <w:abstractNumId w:val="43"/>
  </w:num>
  <w:num w:numId="9" w16cid:durableId="1441416357">
    <w:abstractNumId w:val="42"/>
  </w:num>
  <w:num w:numId="10" w16cid:durableId="1458450601">
    <w:abstractNumId w:val="21"/>
  </w:num>
  <w:num w:numId="11" w16cid:durableId="643854565">
    <w:abstractNumId w:val="15"/>
  </w:num>
  <w:num w:numId="12" w16cid:durableId="416678400">
    <w:abstractNumId w:val="38"/>
  </w:num>
  <w:num w:numId="13" w16cid:durableId="152836322">
    <w:abstractNumId w:val="36"/>
  </w:num>
  <w:num w:numId="14" w16cid:durableId="1133184">
    <w:abstractNumId w:val="9"/>
  </w:num>
  <w:num w:numId="15" w16cid:durableId="1722946499">
    <w:abstractNumId w:val="24"/>
  </w:num>
  <w:num w:numId="16" w16cid:durableId="2013794676">
    <w:abstractNumId w:val="13"/>
  </w:num>
  <w:num w:numId="17" w16cid:durableId="751585316">
    <w:abstractNumId w:val="29"/>
  </w:num>
  <w:num w:numId="18" w16cid:durableId="1954825924">
    <w:abstractNumId w:val="49"/>
  </w:num>
  <w:num w:numId="19" w16cid:durableId="116606384">
    <w:abstractNumId w:val="19"/>
  </w:num>
  <w:num w:numId="20" w16cid:durableId="1166827686">
    <w:abstractNumId w:val="30"/>
  </w:num>
  <w:num w:numId="21" w16cid:durableId="1441341710">
    <w:abstractNumId w:val="26"/>
  </w:num>
  <w:num w:numId="22" w16cid:durableId="367141673">
    <w:abstractNumId w:val="28"/>
  </w:num>
  <w:num w:numId="23" w16cid:durableId="965697700">
    <w:abstractNumId w:val="10"/>
  </w:num>
  <w:num w:numId="24" w16cid:durableId="985090533">
    <w:abstractNumId w:val="8"/>
  </w:num>
  <w:num w:numId="25" w16cid:durableId="1047921369">
    <w:abstractNumId w:val="16"/>
  </w:num>
  <w:num w:numId="26" w16cid:durableId="1996759032">
    <w:abstractNumId w:val="3"/>
  </w:num>
  <w:num w:numId="27" w16cid:durableId="769198187">
    <w:abstractNumId w:val="46"/>
  </w:num>
  <w:num w:numId="28" w16cid:durableId="1079868283">
    <w:abstractNumId w:val="12"/>
  </w:num>
  <w:num w:numId="29" w16cid:durableId="475492268">
    <w:abstractNumId w:val="34"/>
  </w:num>
  <w:num w:numId="30" w16cid:durableId="638072093">
    <w:abstractNumId w:val="23"/>
  </w:num>
  <w:num w:numId="31" w16cid:durableId="8334803">
    <w:abstractNumId w:val="2"/>
  </w:num>
  <w:num w:numId="32" w16cid:durableId="235865601">
    <w:abstractNumId w:val="0"/>
  </w:num>
  <w:num w:numId="33" w16cid:durableId="604773271">
    <w:abstractNumId w:val="20"/>
  </w:num>
  <w:num w:numId="34" w16cid:durableId="140856039">
    <w:abstractNumId w:val="22"/>
  </w:num>
  <w:num w:numId="35" w16cid:durableId="2054888729">
    <w:abstractNumId w:val="11"/>
  </w:num>
  <w:num w:numId="36" w16cid:durableId="935359251">
    <w:abstractNumId w:val="47"/>
  </w:num>
  <w:num w:numId="37" w16cid:durableId="757794723">
    <w:abstractNumId w:val="44"/>
  </w:num>
  <w:num w:numId="38" w16cid:durableId="1582986824">
    <w:abstractNumId w:val="31"/>
  </w:num>
  <w:num w:numId="39" w16cid:durableId="769814333">
    <w:abstractNumId w:val="14"/>
  </w:num>
  <w:num w:numId="40" w16cid:durableId="1396124372">
    <w:abstractNumId w:val="37"/>
  </w:num>
  <w:num w:numId="41" w16cid:durableId="1312054090">
    <w:abstractNumId w:val="33"/>
  </w:num>
  <w:num w:numId="42" w16cid:durableId="754790327">
    <w:abstractNumId w:val="32"/>
  </w:num>
  <w:num w:numId="43" w16cid:durableId="212351056">
    <w:abstractNumId w:val="6"/>
  </w:num>
  <w:num w:numId="44" w16cid:durableId="1157845646">
    <w:abstractNumId w:val="25"/>
  </w:num>
  <w:num w:numId="45" w16cid:durableId="823660629">
    <w:abstractNumId w:val="17"/>
  </w:num>
  <w:num w:numId="46" w16cid:durableId="109475811">
    <w:abstractNumId w:val="5"/>
  </w:num>
  <w:num w:numId="47" w16cid:durableId="2089419831">
    <w:abstractNumId w:val="4"/>
  </w:num>
  <w:num w:numId="48" w16cid:durableId="546340655">
    <w:abstractNumId w:val="35"/>
  </w:num>
  <w:num w:numId="49" w16cid:durableId="1073965985">
    <w:abstractNumId w:val="45"/>
  </w:num>
  <w:num w:numId="50" w16cid:durableId="1305815019">
    <w:abstractNumId w:val="4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87A"/>
    <w:rsid w:val="00005074"/>
    <w:rsid w:val="00006208"/>
    <w:rsid w:val="000113DC"/>
    <w:rsid w:val="00011411"/>
    <w:rsid w:val="00014674"/>
    <w:rsid w:val="00014C00"/>
    <w:rsid w:val="000156D5"/>
    <w:rsid w:val="00016D9D"/>
    <w:rsid w:val="00016F47"/>
    <w:rsid w:val="00017AD2"/>
    <w:rsid w:val="00022E72"/>
    <w:rsid w:val="00023C1D"/>
    <w:rsid w:val="00024B57"/>
    <w:rsid w:val="00025916"/>
    <w:rsid w:val="00025A6E"/>
    <w:rsid w:val="00026F1D"/>
    <w:rsid w:val="00027D45"/>
    <w:rsid w:val="00033C81"/>
    <w:rsid w:val="00033F88"/>
    <w:rsid w:val="0003608F"/>
    <w:rsid w:val="000363AE"/>
    <w:rsid w:val="00040868"/>
    <w:rsid w:val="00040EA3"/>
    <w:rsid w:val="000418DE"/>
    <w:rsid w:val="00041DAF"/>
    <w:rsid w:val="00043E31"/>
    <w:rsid w:val="00045C52"/>
    <w:rsid w:val="00046AA2"/>
    <w:rsid w:val="00046E92"/>
    <w:rsid w:val="000519CC"/>
    <w:rsid w:val="00053651"/>
    <w:rsid w:val="00054199"/>
    <w:rsid w:val="00057717"/>
    <w:rsid w:val="00060B36"/>
    <w:rsid w:val="00061D11"/>
    <w:rsid w:val="000630B8"/>
    <w:rsid w:val="00063401"/>
    <w:rsid w:val="00063FD5"/>
    <w:rsid w:val="0006411A"/>
    <w:rsid w:val="000648B4"/>
    <w:rsid w:val="0006577D"/>
    <w:rsid w:val="00066894"/>
    <w:rsid w:val="00067C5B"/>
    <w:rsid w:val="00067F36"/>
    <w:rsid w:val="0007091C"/>
    <w:rsid w:val="00073981"/>
    <w:rsid w:val="00073EB3"/>
    <w:rsid w:val="00076A28"/>
    <w:rsid w:val="0007722A"/>
    <w:rsid w:val="000778BC"/>
    <w:rsid w:val="00077987"/>
    <w:rsid w:val="00081AD1"/>
    <w:rsid w:val="00082E0C"/>
    <w:rsid w:val="00083AF1"/>
    <w:rsid w:val="00086194"/>
    <w:rsid w:val="00086481"/>
    <w:rsid w:val="000900E5"/>
    <w:rsid w:val="00091902"/>
    <w:rsid w:val="00091CE2"/>
    <w:rsid w:val="0009281D"/>
    <w:rsid w:val="00092854"/>
    <w:rsid w:val="000944ED"/>
    <w:rsid w:val="000949EA"/>
    <w:rsid w:val="000950A5"/>
    <w:rsid w:val="00096673"/>
    <w:rsid w:val="00096861"/>
    <w:rsid w:val="00097748"/>
    <w:rsid w:val="000A16C5"/>
    <w:rsid w:val="000A181C"/>
    <w:rsid w:val="000A1931"/>
    <w:rsid w:val="000A45CE"/>
    <w:rsid w:val="000B03C6"/>
    <w:rsid w:val="000B16BB"/>
    <w:rsid w:val="000B1DB2"/>
    <w:rsid w:val="000B434F"/>
    <w:rsid w:val="000B629B"/>
    <w:rsid w:val="000B66A3"/>
    <w:rsid w:val="000B71EA"/>
    <w:rsid w:val="000C2D06"/>
    <w:rsid w:val="000C3F52"/>
    <w:rsid w:val="000C4999"/>
    <w:rsid w:val="000C6C99"/>
    <w:rsid w:val="000C79C5"/>
    <w:rsid w:val="000D02CB"/>
    <w:rsid w:val="000D0C98"/>
    <w:rsid w:val="000D2ADF"/>
    <w:rsid w:val="000D2E10"/>
    <w:rsid w:val="000D3002"/>
    <w:rsid w:val="000D6BB2"/>
    <w:rsid w:val="000D7055"/>
    <w:rsid w:val="000D7937"/>
    <w:rsid w:val="000D7E52"/>
    <w:rsid w:val="000E1C94"/>
    <w:rsid w:val="000E334A"/>
    <w:rsid w:val="000E4763"/>
    <w:rsid w:val="000E5731"/>
    <w:rsid w:val="000E6D4A"/>
    <w:rsid w:val="000F0519"/>
    <w:rsid w:val="000F08B7"/>
    <w:rsid w:val="000F0F11"/>
    <w:rsid w:val="000F1CC9"/>
    <w:rsid w:val="000F1CE6"/>
    <w:rsid w:val="000F2F63"/>
    <w:rsid w:val="000F353D"/>
    <w:rsid w:val="000F4180"/>
    <w:rsid w:val="000F4319"/>
    <w:rsid w:val="000F6862"/>
    <w:rsid w:val="000F71FE"/>
    <w:rsid w:val="000F73E1"/>
    <w:rsid w:val="00103DCB"/>
    <w:rsid w:val="0010412A"/>
    <w:rsid w:val="001048F7"/>
    <w:rsid w:val="001125DF"/>
    <w:rsid w:val="001126C2"/>
    <w:rsid w:val="00113374"/>
    <w:rsid w:val="0011473B"/>
    <w:rsid w:val="001151F9"/>
    <w:rsid w:val="00115A01"/>
    <w:rsid w:val="0012286B"/>
    <w:rsid w:val="0012453F"/>
    <w:rsid w:val="001264A8"/>
    <w:rsid w:val="0012651E"/>
    <w:rsid w:val="0012732C"/>
    <w:rsid w:val="001333E7"/>
    <w:rsid w:val="00133682"/>
    <w:rsid w:val="001349E4"/>
    <w:rsid w:val="00136D9D"/>
    <w:rsid w:val="00136F9E"/>
    <w:rsid w:val="00141648"/>
    <w:rsid w:val="00141778"/>
    <w:rsid w:val="00141785"/>
    <w:rsid w:val="0014259B"/>
    <w:rsid w:val="00154DCE"/>
    <w:rsid w:val="00155C89"/>
    <w:rsid w:val="0016267E"/>
    <w:rsid w:val="00163D32"/>
    <w:rsid w:val="00164A33"/>
    <w:rsid w:val="00167BEF"/>
    <w:rsid w:val="0017081D"/>
    <w:rsid w:val="00173A35"/>
    <w:rsid w:val="00174096"/>
    <w:rsid w:val="00174DB8"/>
    <w:rsid w:val="0017535F"/>
    <w:rsid w:val="001840E0"/>
    <w:rsid w:val="00186B86"/>
    <w:rsid w:val="0019003A"/>
    <w:rsid w:val="00195591"/>
    <w:rsid w:val="00195CE5"/>
    <w:rsid w:val="001A0386"/>
    <w:rsid w:val="001A05CC"/>
    <w:rsid w:val="001A2EF7"/>
    <w:rsid w:val="001A31BD"/>
    <w:rsid w:val="001A5821"/>
    <w:rsid w:val="001B0FF9"/>
    <w:rsid w:val="001B1FA3"/>
    <w:rsid w:val="001B24E7"/>
    <w:rsid w:val="001B7877"/>
    <w:rsid w:val="001C3940"/>
    <w:rsid w:val="001C5682"/>
    <w:rsid w:val="001C7761"/>
    <w:rsid w:val="001D002F"/>
    <w:rsid w:val="001D0BF4"/>
    <w:rsid w:val="001D0F93"/>
    <w:rsid w:val="001D12F6"/>
    <w:rsid w:val="001D1830"/>
    <w:rsid w:val="001D2344"/>
    <w:rsid w:val="001D5AD6"/>
    <w:rsid w:val="001D5D9C"/>
    <w:rsid w:val="001D6867"/>
    <w:rsid w:val="001E0398"/>
    <w:rsid w:val="001E0AE0"/>
    <w:rsid w:val="001E0B55"/>
    <w:rsid w:val="001E0CCE"/>
    <w:rsid w:val="001E1DF7"/>
    <w:rsid w:val="001E2179"/>
    <w:rsid w:val="001E3C89"/>
    <w:rsid w:val="001E3C9F"/>
    <w:rsid w:val="001E658E"/>
    <w:rsid w:val="001E6595"/>
    <w:rsid w:val="001E6BF3"/>
    <w:rsid w:val="001F08FF"/>
    <w:rsid w:val="001F5E38"/>
    <w:rsid w:val="001F768D"/>
    <w:rsid w:val="002013C5"/>
    <w:rsid w:val="00203043"/>
    <w:rsid w:val="002032C9"/>
    <w:rsid w:val="00203A0E"/>
    <w:rsid w:val="00204B6F"/>
    <w:rsid w:val="00211217"/>
    <w:rsid w:val="00212172"/>
    <w:rsid w:val="0021540E"/>
    <w:rsid w:val="00215FD9"/>
    <w:rsid w:val="00221244"/>
    <w:rsid w:val="002236FF"/>
    <w:rsid w:val="00224DCD"/>
    <w:rsid w:val="002255B9"/>
    <w:rsid w:val="00226A94"/>
    <w:rsid w:val="0022727D"/>
    <w:rsid w:val="002308DF"/>
    <w:rsid w:val="0023170A"/>
    <w:rsid w:val="00231F95"/>
    <w:rsid w:val="002326B1"/>
    <w:rsid w:val="0023435B"/>
    <w:rsid w:val="002356F1"/>
    <w:rsid w:val="0023609E"/>
    <w:rsid w:val="002362EC"/>
    <w:rsid w:val="00240076"/>
    <w:rsid w:val="002402DF"/>
    <w:rsid w:val="0024285E"/>
    <w:rsid w:val="00244971"/>
    <w:rsid w:val="00244EB1"/>
    <w:rsid w:val="002457E3"/>
    <w:rsid w:val="002479CE"/>
    <w:rsid w:val="002502A7"/>
    <w:rsid w:val="0025148B"/>
    <w:rsid w:val="00252F50"/>
    <w:rsid w:val="002536A3"/>
    <w:rsid w:val="0025459A"/>
    <w:rsid w:val="00254A60"/>
    <w:rsid w:val="00255FB6"/>
    <w:rsid w:val="00256D6A"/>
    <w:rsid w:val="00261B09"/>
    <w:rsid w:val="00261D54"/>
    <w:rsid w:val="00262917"/>
    <w:rsid w:val="00265EBC"/>
    <w:rsid w:val="00265F5E"/>
    <w:rsid w:val="0026744B"/>
    <w:rsid w:val="0027160C"/>
    <w:rsid w:val="00272373"/>
    <w:rsid w:val="002736FF"/>
    <w:rsid w:val="00275D83"/>
    <w:rsid w:val="00276F36"/>
    <w:rsid w:val="00283EE6"/>
    <w:rsid w:val="00283F43"/>
    <w:rsid w:val="00284B1F"/>
    <w:rsid w:val="002869E1"/>
    <w:rsid w:val="00287F3F"/>
    <w:rsid w:val="00290283"/>
    <w:rsid w:val="002906C4"/>
    <w:rsid w:val="002914C1"/>
    <w:rsid w:val="00292760"/>
    <w:rsid w:val="00293205"/>
    <w:rsid w:val="00294B7F"/>
    <w:rsid w:val="002A0421"/>
    <w:rsid w:val="002A30E4"/>
    <w:rsid w:val="002A774E"/>
    <w:rsid w:val="002B0F21"/>
    <w:rsid w:val="002B212D"/>
    <w:rsid w:val="002B3CFC"/>
    <w:rsid w:val="002B499E"/>
    <w:rsid w:val="002B5BED"/>
    <w:rsid w:val="002B600A"/>
    <w:rsid w:val="002B7183"/>
    <w:rsid w:val="002B75E9"/>
    <w:rsid w:val="002C1893"/>
    <w:rsid w:val="002C2AAF"/>
    <w:rsid w:val="002C3ECC"/>
    <w:rsid w:val="002C6F59"/>
    <w:rsid w:val="002C71A2"/>
    <w:rsid w:val="002D00EF"/>
    <w:rsid w:val="002D13A6"/>
    <w:rsid w:val="002D2A18"/>
    <w:rsid w:val="002D41B5"/>
    <w:rsid w:val="002D41D3"/>
    <w:rsid w:val="002D5B34"/>
    <w:rsid w:val="002D66C5"/>
    <w:rsid w:val="002D7801"/>
    <w:rsid w:val="002E00FB"/>
    <w:rsid w:val="002E077A"/>
    <w:rsid w:val="002E1F9A"/>
    <w:rsid w:val="002E2B6A"/>
    <w:rsid w:val="002E3128"/>
    <w:rsid w:val="002E39F6"/>
    <w:rsid w:val="002E3A0B"/>
    <w:rsid w:val="002E4CAA"/>
    <w:rsid w:val="002E62CA"/>
    <w:rsid w:val="002E72DF"/>
    <w:rsid w:val="002F032D"/>
    <w:rsid w:val="002F2F42"/>
    <w:rsid w:val="002F3A3D"/>
    <w:rsid w:val="002F5034"/>
    <w:rsid w:val="00302427"/>
    <w:rsid w:val="00302DB6"/>
    <w:rsid w:val="00304105"/>
    <w:rsid w:val="00304832"/>
    <w:rsid w:val="0030502F"/>
    <w:rsid w:val="00306AC6"/>
    <w:rsid w:val="00306C59"/>
    <w:rsid w:val="0031047E"/>
    <w:rsid w:val="0031057B"/>
    <w:rsid w:val="00310BC5"/>
    <w:rsid w:val="003125CE"/>
    <w:rsid w:val="0031452B"/>
    <w:rsid w:val="00314AAE"/>
    <w:rsid w:val="00315FE5"/>
    <w:rsid w:val="00316196"/>
    <w:rsid w:val="00320978"/>
    <w:rsid w:val="00320F41"/>
    <w:rsid w:val="00321225"/>
    <w:rsid w:val="00322D40"/>
    <w:rsid w:val="003262A8"/>
    <w:rsid w:val="00326A07"/>
    <w:rsid w:val="00326F8E"/>
    <w:rsid w:val="003276B1"/>
    <w:rsid w:val="00330F75"/>
    <w:rsid w:val="00333613"/>
    <w:rsid w:val="00333F8F"/>
    <w:rsid w:val="003439CA"/>
    <w:rsid w:val="0034543F"/>
    <w:rsid w:val="00346731"/>
    <w:rsid w:val="0034772D"/>
    <w:rsid w:val="003477E2"/>
    <w:rsid w:val="003509A0"/>
    <w:rsid w:val="00350B50"/>
    <w:rsid w:val="00351116"/>
    <w:rsid w:val="003526FA"/>
    <w:rsid w:val="00352EF3"/>
    <w:rsid w:val="00355062"/>
    <w:rsid w:val="00355B85"/>
    <w:rsid w:val="003567D7"/>
    <w:rsid w:val="00356C5A"/>
    <w:rsid w:val="00357D10"/>
    <w:rsid w:val="003604EA"/>
    <w:rsid w:val="00362E04"/>
    <w:rsid w:val="0036419A"/>
    <w:rsid w:val="003647F1"/>
    <w:rsid w:val="0036567E"/>
    <w:rsid w:val="003665ED"/>
    <w:rsid w:val="00372D5B"/>
    <w:rsid w:val="00373EC0"/>
    <w:rsid w:val="00374468"/>
    <w:rsid w:val="00374CE2"/>
    <w:rsid w:val="00377D55"/>
    <w:rsid w:val="0038051B"/>
    <w:rsid w:val="00380D4A"/>
    <w:rsid w:val="0038131B"/>
    <w:rsid w:val="003817F0"/>
    <w:rsid w:val="0038234F"/>
    <w:rsid w:val="00382AC1"/>
    <w:rsid w:val="003832E2"/>
    <w:rsid w:val="003835A1"/>
    <w:rsid w:val="003921FD"/>
    <w:rsid w:val="003935D9"/>
    <w:rsid w:val="00394359"/>
    <w:rsid w:val="00396B65"/>
    <w:rsid w:val="00396C5F"/>
    <w:rsid w:val="003A1243"/>
    <w:rsid w:val="003A4C78"/>
    <w:rsid w:val="003A61E1"/>
    <w:rsid w:val="003A6F78"/>
    <w:rsid w:val="003B064F"/>
    <w:rsid w:val="003B2880"/>
    <w:rsid w:val="003B3446"/>
    <w:rsid w:val="003B391C"/>
    <w:rsid w:val="003B3A34"/>
    <w:rsid w:val="003B43AD"/>
    <w:rsid w:val="003B514C"/>
    <w:rsid w:val="003B57A9"/>
    <w:rsid w:val="003B6292"/>
    <w:rsid w:val="003B7CE0"/>
    <w:rsid w:val="003C2020"/>
    <w:rsid w:val="003C2524"/>
    <w:rsid w:val="003C2ECF"/>
    <w:rsid w:val="003C4E4B"/>
    <w:rsid w:val="003C5705"/>
    <w:rsid w:val="003C5B99"/>
    <w:rsid w:val="003C6330"/>
    <w:rsid w:val="003C6CD3"/>
    <w:rsid w:val="003C6DDD"/>
    <w:rsid w:val="003D16FE"/>
    <w:rsid w:val="003E016A"/>
    <w:rsid w:val="003E3071"/>
    <w:rsid w:val="003E4047"/>
    <w:rsid w:val="003E42A0"/>
    <w:rsid w:val="003E4FFC"/>
    <w:rsid w:val="003E66A1"/>
    <w:rsid w:val="003E7360"/>
    <w:rsid w:val="003E7422"/>
    <w:rsid w:val="003F0788"/>
    <w:rsid w:val="003F14A9"/>
    <w:rsid w:val="003F2097"/>
    <w:rsid w:val="003F63BE"/>
    <w:rsid w:val="003F7510"/>
    <w:rsid w:val="00400808"/>
    <w:rsid w:val="00402B07"/>
    <w:rsid w:val="004037E5"/>
    <w:rsid w:val="00405B33"/>
    <w:rsid w:val="004060A9"/>
    <w:rsid w:val="004061B7"/>
    <w:rsid w:val="00406559"/>
    <w:rsid w:val="0040695B"/>
    <w:rsid w:val="0041020C"/>
    <w:rsid w:val="00412059"/>
    <w:rsid w:val="004141A3"/>
    <w:rsid w:val="00414CB5"/>
    <w:rsid w:val="00416AA8"/>
    <w:rsid w:val="00416E63"/>
    <w:rsid w:val="004170FA"/>
    <w:rsid w:val="00417205"/>
    <w:rsid w:val="00417586"/>
    <w:rsid w:val="00417EF1"/>
    <w:rsid w:val="0042116F"/>
    <w:rsid w:val="00421439"/>
    <w:rsid w:val="00422D6B"/>
    <w:rsid w:val="004239F2"/>
    <w:rsid w:val="00426412"/>
    <w:rsid w:val="004277D8"/>
    <w:rsid w:val="004278F2"/>
    <w:rsid w:val="00430148"/>
    <w:rsid w:val="004319A6"/>
    <w:rsid w:val="00432D81"/>
    <w:rsid w:val="00433370"/>
    <w:rsid w:val="00434BC7"/>
    <w:rsid w:val="00435167"/>
    <w:rsid w:val="0044066B"/>
    <w:rsid w:val="00442715"/>
    <w:rsid w:val="00443B0E"/>
    <w:rsid w:val="00443B76"/>
    <w:rsid w:val="00443EEC"/>
    <w:rsid w:val="00444A0A"/>
    <w:rsid w:val="00447BD6"/>
    <w:rsid w:val="00450CE6"/>
    <w:rsid w:val="00452903"/>
    <w:rsid w:val="0045369F"/>
    <w:rsid w:val="00454684"/>
    <w:rsid w:val="00457314"/>
    <w:rsid w:val="0046081A"/>
    <w:rsid w:val="00462E53"/>
    <w:rsid w:val="0046447D"/>
    <w:rsid w:val="00464A57"/>
    <w:rsid w:val="00465D22"/>
    <w:rsid w:val="0046626C"/>
    <w:rsid w:val="004672B5"/>
    <w:rsid w:val="00470351"/>
    <w:rsid w:val="00472203"/>
    <w:rsid w:val="00473F60"/>
    <w:rsid w:val="00474B4B"/>
    <w:rsid w:val="00474C74"/>
    <w:rsid w:val="00476469"/>
    <w:rsid w:val="00481C26"/>
    <w:rsid w:val="0048391D"/>
    <w:rsid w:val="00483C27"/>
    <w:rsid w:val="00485235"/>
    <w:rsid w:val="0048659B"/>
    <w:rsid w:val="00486A17"/>
    <w:rsid w:val="004876CC"/>
    <w:rsid w:val="00487B65"/>
    <w:rsid w:val="004905A0"/>
    <w:rsid w:val="0049079B"/>
    <w:rsid w:val="00493E67"/>
    <w:rsid w:val="004955A5"/>
    <w:rsid w:val="004956D3"/>
    <w:rsid w:val="00495924"/>
    <w:rsid w:val="00496000"/>
    <w:rsid w:val="00496144"/>
    <w:rsid w:val="00496BA9"/>
    <w:rsid w:val="004A0E54"/>
    <w:rsid w:val="004A172A"/>
    <w:rsid w:val="004A2EEF"/>
    <w:rsid w:val="004A47FC"/>
    <w:rsid w:val="004A5FFB"/>
    <w:rsid w:val="004A6921"/>
    <w:rsid w:val="004A7D7D"/>
    <w:rsid w:val="004B006C"/>
    <w:rsid w:val="004B0492"/>
    <w:rsid w:val="004B1CEF"/>
    <w:rsid w:val="004B45E8"/>
    <w:rsid w:val="004B493E"/>
    <w:rsid w:val="004B4CC8"/>
    <w:rsid w:val="004B5BC7"/>
    <w:rsid w:val="004B5D73"/>
    <w:rsid w:val="004C0985"/>
    <w:rsid w:val="004C28ED"/>
    <w:rsid w:val="004C2BB0"/>
    <w:rsid w:val="004D043D"/>
    <w:rsid w:val="004D17CE"/>
    <w:rsid w:val="004D3015"/>
    <w:rsid w:val="004D3392"/>
    <w:rsid w:val="004D673C"/>
    <w:rsid w:val="004E0473"/>
    <w:rsid w:val="004E1CE2"/>
    <w:rsid w:val="004E4821"/>
    <w:rsid w:val="004E4F39"/>
    <w:rsid w:val="004F1377"/>
    <w:rsid w:val="004F2ADC"/>
    <w:rsid w:val="004F5EB7"/>
    <w:rsid w:val="004F626C"/>
    <w:rsid w:val="004F77A3"/>
    <w:rsid w:val="00500CE6"/>
    <w:rsid w:val="00500D5F"/>
    <w:rsid w:val="005017FB"/>
    <w:rsid w:val="00501D0F"/>
    <w:rsid w:val="00501EB5"/>
    <w:rsid w:val="0050239A"/>
    <w:rsid w:val="0050274A"/>
    <w:rsid w:val="00503CB2"/>
    <w:rsid w:val="0050501A"/>
    <w:rsid w:val="0050586B"/>
    <w:rsid w:val="00506870"/>
    <w:rsid w:val="00510A18"/>
    <w:rsid w:val="005111D3"/>
    <w:rsid w:val="00511E79"/>
    <w:rsid w:val="00512138"/>
    <w:rsid w:val="005130A0"/>
    <w:rsid w:val="0051400E"/>
    <w:rsid w:val="00514929"/>
    <w:rsid w:val="005160DC"/>
    <w:rsid w:val="00516319"/>
    <w:rsid w:val="0051695F"/>
    <w:rsid w:val="00516EA4"/>
    <w:rsid w:val="00517F69"/>
    <w:rsid w:val="00520C6B"/>
    <w:rsid w:val="00521C02"/>
    <w:rsid w:val="00522E90"/>
    <w:rsid w:val="00523267"/>
    <w:rsid w:val="0052599F"/>
    <w:rsid w:val="005261C9"/>
    <w:rsid w:val="005271A4"/>
    <w:rsid w:val="00531037"/>
    <w:rsid w:val="0053154A"/>
    <w:rsid w:val="00533A63"/>
    <w:rsid w:val="00535732"/>
    <w:rsid w:val="00535A75"/>
    <w:rsid w:val="00536FE4"/>
    <w:rsid w:val="005414B8"/>
    <w:rsid w:val="00542BEE"/>
    <w:rsid w:val="00543C67"/>
    <w:rsid w:val="00543D08"/>
    <w:rsid w:val="005459F1"/>
    <w:rsid w:val="005465B5"/>
    <w:rsid w:val="00550560"/>
    <w:rsid w:val="00550A2D"/>
    <w:rsid w:val="00550C44"/>
    <w:rsid w:val="005525EF"/>
    <w:rsid w:val="00555CC9"/>
    <w:rsid w:val="00556A05"/>
    <w:rsid w:val="00557955"/>
    <w:rsid w:val="00560B66"/>
    <w:rsid w:val="00560D79"/>
    <w:rsid w:val="00562404"/>
    <w:rsid w:val="0056402F"/>
    <w:rsid w:val="005650CD"/>
    <w:rsid w:val="00567F3B"/>
    <w:rsid w:val="00571808"/>
    <w:rsid w:val="00573E5D"/>
    <w:rsid w:val="00580218"/>
    <w:rsid w:val="0058116B"/>
    <w:rsid w:val="00581BA9"/>
    <w:rsid w:val="00581DD5"/>
    <w:rsid w:val="005830BA"/>
    <w:rsid w:val="00585D73"/>
    <w:rsid w:val="00592CB4"/>
    <w:rsid w:val="00595042"/>
    <w:rsid w:val="005A106E"/>
    <w:rsid w:val="005A2EB8"/>
    <w:rsid w:val="005A3127"/>
    <w:rsid w:val="005A39AD"/>
    <w:rsid w:val="005A4BA6"/>
    <w:rsid w:val="005B039D"/>
    <w:rsid w:val="005B1090"/>
    <w:rsid w:val="005B1902"/>
    <w:rsid w:val="005B26C6"/>
    <w:rsid w:val="005B373C"/>
    <w:rsid w:val="005B5085"/>
    <w:rsid w:val="005B542E"/>
    <w:rsid w:val="005B5A62"/>
    <w:rsid w:val="005B5CF9"/>
    <w:rsid w:val="005B5E0C"/>
    <w:rsid w:val="005B61C5"/>
    <w:rsid w:val="005B6A6F"/>
    <w:rsid w:val="005B74EB"/>
    <w:rsid w:val="005B7AF0"/>
    <w:rsid w:val="005C1589"/>
    <w:rsid w:val="005C15C8"/>
    <w:rsid w:val="005C22AB"/>
    <w:rsid w:val="005C4467"/>
    <w:rsid w:val="005C4794"/>
    <w:rsid w:val="005C51DD"/>
    <w:rsid w:val="005C7D99"/>
    <w:rsid w:val="005D0EF2"/>
    <w:rsid w:val="005D0F9D"/>
    <w:rsid w:val="005D1EC2"/>
    <w:rsid w:val="005D2AD2"/>
    <w:rsid w:val="005D2CB8"/>
    <w:rsid w:val="005D33B8"/>
    <w:rsid w:val="005D58A2"/>
    <w:rsid w:val="005D65D5"/>
    <w:rsid w:val="005D67E4"/>
    <w:rsid w:val="005D6A43"/>
    <w:rsid w:val="005D7751"/>
    <w:rsid w:val="005D786D"/>
    <w:rsid w:val="005D7FC4"/>
    <w:rsid w:val="005E0A31"/>
    <w:rsid w:val="005E3091"/>
    <w:rsid w:val="005E3505"/>
    <w:rsid w:val="005E3646"/>
    <w:rsid w:val="005E43F0"/>
    <w:rsid w:val="005E58A2"/>
    <w:rsid w:val="005E6FA8"/>
    <w:rsid w:val="005E70C4"/>
    <w:rsid w:val="005F0E10"/>
    <w:rsid w:val="005F29AC"/>
    <w:rsid w:val="005F3C41"/>
    <w:rsid w:val="005F49A2"/>
    <w:rsid w:val="005F710D"/>
    <w:rsid w:val="005F73D4"/>
    <w:rsid w:val="0060105A"/>
    <w:rsid w:val="00601946"/>
    <w:rsid w:val="006019E7"/>
    <w:rsid w:val="00603C8E"/>
    <w:rsid w:val="00606473"/>
    <w:rsid w:val="00606D95"/>
    <w:rsid w:val="00612E0D"/>
    <w:rsid w:val="00615FB3"/>
    <w:rsid w:val="00617660"/>
    <w:rsid w:val="00622633"/>
    <w:rsid w:val="00625D57"/>
    <w:rsid w:val="00633C5F"/>
    <w:rsid w:val="006352F2"/>
    <w:rsid w:val="00635897"/>
    <w:rsid w:val="00637133"/>
    <w:rsid w:val="006405D7"/>
    <w:rsid w:val="00643124"/>
    <w:rsid w:val="00643AD4"/>
    <w:rsid w:val="00643EE2"/>
    <w:rsid w:val="0064520E"/>
    <w:rsid w:val="00645510"/>
    <w:rsid w:val="006459CF"/>
    <w:rsid w:val="00646124"/>
    <w:rsid w:val="006470DE"/>
    <w:rsid w:val="00647191"/>
    <w:rsid w:val="006517E7"/>
    <w:rsid w:val="00654A1C"/>
    <w:rsid w:val="00655CF0"/>
    <w:rsid w:val="006566C6"/>
    <w:rsid w:val="006567F1"/>
    <w:rsid w:val="0066164E"/>
    <w:rsid w:val="00662103"/>
    <w:rsid w:val="00662E93"/>
    <w:rsid w:val="00663A61"/>
    <w:rsid w:val="00667324"/>
    <w:rsid w:val="0067265D"/>
    <w:rsid w:val="00673EBE"/>
    <w:rsid w:val="00675ECC"/>
    <w:rsid w:val="0067793F"/>
    <w:rsid w:val="00681D67"/>
    <w:rsid w:val="0068238E"/>
    <w:rsid w:val="006827F9"/>
    <w:rsid w:val="006833FD"/>
    <w:rsid w:val="00683E40"/>
    <w:rsid w:val="00685A1A"/>
    <w:rsid w:val="00687622"/>
    <w:rsid w:val="00691C0C"/>
    <w:rsid w:val="00692CE9"/>
    <w:rsid w:val="00694FC2"/>
    <w:rsid w:val="00696CC0"/>
    <w:rsid w:val="00697164"/>
    <w:rsid w:val="006978CB"/>
    <w:rsid w:val="006A16CA"/>
    <w:rsid w:val="006A18FF"/>
    <w:rsid w:val="006A1B8E"/>
    <w:rsid w:val="006A1E00"/>
    <w:rsid w:val="006A21F3"/>
    <w:rsid w:val="006B2C15"/>
    <w:rsid w:val="006B2DC5"/>
    <w:rsid w:val="006B2F1A"/>
    <w:rsid w:val="006B4038"/>
    <w:rsid w:val="006B42C9"/>
    <w:rsid w:val="006B52FB"/>
    <w:rsid w:val="006C0275"/>
    <w:rsid w:val="006C1E8D"/>
    <w:rsid w:val="006C2F5B"/>
    <w:rsid w:val="006C3372"/>
    <w:rsid w:val="006C4CA5"/>
    <w:rsid w:val="006C52F1"/>
    <w:rsid w:val="006D01B4"/>
    <w:rsid w:val="006D13E3"/>
    <w:rsid w:val="006D4337"/>
    <w:rsid w:val="006D7E75"/>
    <w:rsid w:val="006D7E87"/>
    <w:rsid w:val="006E1AC6"/>
    <w:rsid w:val="006E2B2B"/>
    <w:rsid w:val="006E43B0"/>
    <w:rsid w:val="006E43E4"/>
    <w:rsid w:val="006E4F13"/>
    <w:rsid w:val="006E57EF"/>
    <w:rsid w:val="006E5C55"/>
    <w:rsid w:val="006E7E9C"/>
    <w:rsid w:val="006F2903"/>
    <w:rsid w:val="006F34F1"/>
    <w:rsid w:val="006F42B5"/>
    <w:rsid w:val="006F5901"/>
    <w:rsid w:val="006F6AAB"/>
    <w:rsid w:val="00702E47"/>
    <w:rsid w:val="007036C5"/>
    <w:rsid w:val="00703A68"/>
    <w:rsid w:val="00703C44"/>
    <w:rsid w:val="00703CE5"/>
    <w:rsid w:val="0070426F"/>
    <w:rsid w:val="00705148"/>
    <w:rsid w:val="0070584E"/>
    <w:rsid w:val="007104AA"/>
    <w:rsid w:val="00710E0B"/>
    <w:rsid w:val="007110BD"/>
    <w:rsid w:val="0071168F"/>
    <w:rsid w:val="0071470D"/>
    <w:rsid w:val="00714B32"/>
    <w:rsid w:val="00714C09"/>
    <w:rsid w:val="00716943"/>
    <w:rsid w:val="00717FBB"/>
    <w:rsid w:val="00720443"/>
    <w:rsid w:val="007223F3"/>
    <w:rsid w:val="00723364"/>
    <w:rsid w:val="00724A1F"/>
    <w:rsid w:val="00724D41"/>
    <w:rsid w:val="00725A41"/>
    <w:rsid w:val="007261A2"/>
    <w:rsid w:val="007304D8"/>
    <w:rsid w:val="00730586"/>
    <w:rsid w:val="00733BCE"/>
    <w:rsid w:val="00733C46"/>
    <w:rsid w:val="00733F9E"/>
    <w:rsid w:val="0073727F"/>
    <w:rsid w:val="00744A46"/>
    <w:rsid w:val="00750FF0"/>
    <w:rsid w:val="00751D25"/>
    <w:rsid w:val="0075326A"/>
    <w:rsid w:val="00753798"/>
    <w:rsid w:val="00753B0E"/>
    <w:rsid w:val="007548BA"/>
    <w:rsid w:val="0075734F"/>
    <w:rsid w:val="00760039"/>
    <w:rsid w:val="00760172"/>
    <w:rsid w:val="007611AC"/>
    <w:rsid w:val="00761315"/>
    <w:rsid w:val="00761490"/>
    <w:rsid w:val="00761D05"/>
    <w:rsid w:val="0076252E"/>
    <w:rsid w:val="00762972"/>
    <w:rsid w:val="007633ED"/>
    <w:rsid w:val="00763F74"/>
    <w:rsid w:val="0076631C"/>
    <w:rsid w:val="007673A5"/>
    <w:rsid w:val="00767663"/>
    <w:rsid w:val="0077380B"/>
    <w:rsid w:val="007753D4"/>
    <w:rsid w:val="00775C1B"/>
    <w:rsid w:val="007760AE"/>
    <w:rsid w:val="007769FB"/>
    <w:rsid w:val="00780F4D"/>
    <w:rsid w:val="00781004"/>
    <w:rsid w:val="007859C4"/>
    <w:rsid w:val="007919B4"/>
    <w:rsid w:val="00791ABA"/>
    <w:rsid w:val="007924CC"/>
    <w:rsid w:val="00792D06"/>
    <w:rsid w:val="007931A2"/>
    <w:rsid w:val="00793635"/>
    <w:rsid w:val="00794717"/>
    <w:rsid w:val="00795AA2"/>
    <w:rsid w:val="00795E80"/>
    <w:rsid w:val="007A04FA"/>
    <w:rsid w:val="007A1165"/>
    <w:rsid w:val="007A272E"/>
    <w:rsid w:val="007A2A63"/>
    <w:rsid w:val="007A449D"/>
    <w:rsid w:val="007A4E50"/>
    <w:rsid w:val="007A608B"/>
    <w:rsid w:val="007A6B12"/>
    <w:rsid w:val="007A7AD0"/>
    <w:rsid w:val="007A7DF3"/>
    <w:rsid w:val="007B11D0"/>
    <w:rsid w:val="007B209B"/>
    <w:rsid w:val="007B2F7E"/>
    <w:rsid w:val="007B33BC"/>
    <w:rsid w:val="007B350C"/>
    <w:rsid w:val="007B4889"/>
    <w:rsid w:val="007B5A28"/>
    <w:rsid w:val="007C11FB"/>
    <w:rsid w:val="007C1788"/>
    <w:rsid w:val="007C4292"/>
    <w:rsid w:val="007C539C"/>
    <w:rsid w:val="007C6585"/>
    <w:rsid w:val="007C6DFD"/>
    <w:rsid w:val="007D11E8"/>
    <w:rsid w:val="007D2836"/>
    <w:rsid w:val="007D3B5D"/>
    <w:rsid w:val="007D6C19"/>
    <w:rsid w:val="007D7062"/>
    <w:rsid w:val="007E07B7"/>
    <w:rsid w:val="007E1B1F"/>
    <w:rsid w:val="007E4EE2"/>
    <w:rsid w:val="007E5472"/>
    <w:rsid w:val="007E7948"/>
    <w:rsid w:val="007F487A"/>
    <w:rsid w:val="00805A1B"/>
    <w:rsid w:val="00813EAA"/>
    <w:rsid w:val="00814030"/>
    <w:rsid w:val="00814383"/>
    <w:rsid w:val="008151FB"/>
    <w:rsid w:val="00815BE6"/>
    <w:rsid w:val="008170AB"/>
    <w:rsid w:val="0082013C"/>
    <w:rsid w:val="00820D5D"/>
    <w:rsid w:val="0082629B"/>
    <w:rsid w:val="00826D50"/>
    <w:rsid w:val="008270A2"/>
    <w:rsid w:val="00830C6C"/>
    <w:rsid w:val="00831D45"/>
    <w:rsid w:val="00831EC0"/>
    <w:rsid w:val="00834A71"/>
    <w:rsid w:val="0083617C"/>
    <w:rsid w:val="008408BA"/>
    <w:rsid w:val="008425B3"/>
    <w:rsid w:val="008441C2"/>
    <w:rsid w:val="00844731"/>
    <w:rsid w:val="00844A3E"/>
    <w:rsid w:val="0084543F"/>
    <w:rsid w:val="008460DB"/>
    <w:rsid w:val="008479AC"/>
    <w:rsid w:val="00850529"/>
    <w:rsid w:val="0085169C"/>
    <w:rsid w:val="0085255D"/>
    <w:rsid w:val="008530AE"/>
    <w:rsid w:val="00853885"/>
    <w:rsid w:val="00853F67"/>
    <w:rsid w:val="00855D08"/>
    <w:rsid w:val="00857496"/>
    <w:rsid w:val="0085783C"/>
    <w:rsid w:val="00857BBA"/>
    <w:rsid w:val="008617EC"/>
    <w:rsid w:val="00862C34"/>
    <w:rsid w:val="00862F8B"/>
    <w:rsid w:val="00864C22"/>
    <w:rsid w:val="00867734"/>
    <w:rsid w:val="00871B9D"/>
    <w:rsid w:val="00871D05"/>
    <w:rsid w:val="00872ED7"/>
    <w:rsid w:val="00873506"/>
    <w:rsid w:val="008738A3"/>
    <w:rsid w:val="0087440A"/>
    <w:rsid w:val="00874459"/>
    <w:rsid w:val="00876B02"/>
    <w:rsid w:val="00880595"/>
    <w:rsid w:val="00880864"/>
    <w:rsid w:val="008823DA"/>
    <w:rsid w:val="00883307"/>
    <w:rsid w:val="00883CC6"/>
    <w:rsid w:val="00885B5E"/>
    <w:rsid w:val="008870F3"/>
    <w:rsid w:val="00891A3A"/>
    <w:rsid w:val="00893B25"/>
    <w:rsid w:val="00893BF8"/>
    <w:rsid w:val="008956F8"/>
    <w:rsid w:val="00896A78"/>
    <w:rsid w:val="00897418"/>
    <w:rsid w:val="00897667"/>
    <w:rsid w:val="008A0182"/>
    <w:rsid w:val="008A060F"/>
    <w:rsid w:val="008A1B31"/>
    <w:rsid w:val="008A1E9A"/>
    <w:rsid w:val="008A31F7"/>
    <w:rsid w:val="008A43BB"/>
    <w:rsid w:val="008A491A"/>
    <w:rsid w:val="008B0D42"/>
    <w:rsid w:val="008B42D2"/>
    <w:rsid w:val="008B7976"/>
    <w:rsid w:val="008B7F64"/>
    <w:rsid w:val="008C00CF"/>
    <w:rsid w:val="008C0AA0"/>
    <w:rsid w:val="008C11FE"/>
    <w:rsid w:val="008C13BB"/>
    <w:rsid w:val="008C21C9"/>
    <w:rsid w:val="008C23D6"/>
    <w:rsid w:val="008C307D"/>
    <w:rsid w:val="008C4B9A"/>
    <w:rsid w:val="008C4E7D"/>
    <w:rsid w:val="008D2564"/>
    <w:rsid w:val="008D3EE4"/>
    <w:rsid w:val="008D4F52"/>
    <w:rsid w:val="008D5044"/>
    <w:rsid w:val="008D59DC"/>
    <w:rsid w:val="008E293E"/>
    <w:rsid w:val="008E3169"/>
    <w:rsid w:val="008E413A"/>
    <w:rsid w:val="008E4270"/>
    <w:rsid w:val="008E46B5"/>
    <w:rsid w:val="008E62B0"/>
    <w:rsid w:val="008E6ACF"/>
    <w:rsid w:val="008E702F"/>
    <w:rsid w:val="008E7564"/>
    <w:rsid w:val="008E7A5B"/>
    <w:rsid w:val="008F0068"/>
    <w:rsid w:val="008F1F5F"/>
    <w:rsid w:val="008F24F2"/>
    <w:rsid w:val="008F46E1"/>
    <w:rsid w:val="008F7B05"/>
    <w:rsid w:val="008F7E86"/>
    <w:rsid w:val="008F7ECC"/>
    <w:rsid w:val="00900717"/>
    <w:rsid w:val="00902DCC"/>
    <w:rsid w:val="00903138"/>
    <w:rsid w:val="00903335"/>
    <w:rsid w:val="009058C6"/>
    <w:rsid w:val="00905AFD"/>
    <w:rsid w:val="00906562"/>
    <w:rsid w:val="00906981"/>
    <w:rsid w:val="00907920"/>
    <w:rsid w:val="009109C9"/>
    <w:rsid w:val="00914D94"/>
    <w:rsid w:val="00914FA1"/>
    <w:rsid w:val="00916B54"/>
    <w:rsid w:val="00916FF0"/>
    <w:rsid w:val="00917F8C"/>
    <w:rsid w:val="00921498"/>
    <w:rsid w:val="00923AEB"/>
    <w:rsid w:val="00925B4D"/>
    <w:rsid w:val="00925EF3"/>
    <w:rsid w:val="00926AD7"/>
    <w:rsid w:val="00927E0B"/>
    <w:rsid w:val="00930AC6"/>
    <w:rsid w:val="00931705"/>
    <w:rsid w:val="00932AE0"/>
    <w:rsid w:val="00934CF7"/>
    <w:rsid w:val="009354A0"/>
    <w:rsid w:val="00936BDD"/>
    <w:rsid w:val="009407A0"/>
    <w:rsid w:val="009421C5"/>
    <w:rsid w:val="00942DEF"/>
    <w:rsid w:val="00943492"/>
    <w:rsid w:val="00943EE8"/>
    <w:rsid w:val="00944623"/>
    <w:rsid w:val="00946E94"/>
    <w:rsid w:val="0095377E"/>
    <w:rsid w:val="009546DE"/>
    <w:rsid w:val="009560FE"/>
    <w:rsid w:val="009568C5"/>
    <w:rsid w:val="0095731F"/>
    <w:rsid w:val="00962064"/>
    <w:rsid w:val="0096297A"/>
    <w:rsid w:val="00965318"/>
    <w:rsid w:val="00965A78"/>
    <w:rsid w:val="00966A2C"/>
    <w:rsid w:val="00970033"/>
    <w:rsid w:val="00970592"/>
    <w:rsid w:val="00971746"/>
    <w:rsid w:val="009725EF"/>
    <w:rsid w:val="0097265C"/>
    <w:rsid w:val="00972691"/>
    <w:rsid w:val="00973570"/>
    <w:rsid w:val="009775A2"/>
    <w:rsid w:val="00980918"/>
    <w:rsid w:val="00980E4F"/>
    <w:rsid w:val="00981AFC"/>
    <w:rsid w:val="00981B67"/>
    <w:rsid w:val="00982D76"/>
    <w:rsid w:val="00983159"/>
    <w:rsid w:val="00983255"/>
    <w:rsid w:val="0098353C"/>
    <w:rsid w:val="00985B26"/>
    <w:rsid w:val="00986AFA"/>
    <w:rsid w:val="009938C3"/>
    <w:rsid w:val="00995A97"/>
    <w:rsid w:val="009968FA"/>
    <w:rsid w:val="009A2C4A"/>
    <w:rsid w:val="009A32EA"/>
    <w:rsid w:val="009A37E8"/>
    <w:rsid w:val="009A4B20"/>
    <w:rsid w:val="009A6380"/>
    <w:rsid w:val="009A777F"/>
    <w:rsid w:val="009B0D79"/>
    <w:rsid w:val="009B2601"/>
    <w:rsid w:val="009B370B"/>
    <w:rsid w:val="009B3E77"/>
    <w:rsid w:val="009B4774"/>
    <w:rsid w:val="009B5895"/>
    <w:rsid w:val="009B6704"/>
    <w:rsid w:val="009B75AD"/>
    <w:rsid w:val="009C1A58"/>
    <w:rsid w:val="009C26EC"/>
    <w:rsid w:val="009C4F05"/>
    <w:rsid w:val="009C54D1"/>
    <w:rsid w:val="009C57CB"/>
    <w:rsid w:val="009D15CE"/>
    <w:rsid w:val="009D1F00"/>
    <w:rsid w:val="009D1FDE"/>
    <w:rsid w:val="009D23FF"/>
    <w:rsid w:val="009D3C38"/>
    <w:rsid w:val="009D51FE"/>
    <w:rsid w:val="009D5625"/>
    <w:rsid w:val="009E2B53"/>
    <w:rsid w:val="009E54FC"/>
    <w:rsid w:val="009E6BCD"/>
    <w:rsid w:val="009F00FD"/>
    <w:rsid w:val="009F07FD"/>
    <w:rsid w:val="009F0BED"/>
    <w:rsid w:val="009F1A50"/>
    <w:rsid w:val="009F332D"/>
    <w:rsid w:val="009F3BF6"/>
    <w:rsid w:val="009F3D35"/>
    <w:rsid w:val="009F488D"/>
    <w:rsid w:val="009F5D61"/>
    <w:rsid w:val="00A003C8"/>
    <w:rsid w:val="00A02FDB"/>
    <w:rsid w:val="00A11539"/>
    <w:rsid w:val="00A120FE"/>
    <w:rsid w:val="00A13B91"/>
    <w:rsid w:val="00A16C82"/>
    <w:rsid w:val="00A24F61"/>
    <w:rsid w:val="00A27685"/>
    <w:rsid w:val="00A300D3"/>
    <w:rsid w:val="00A3031B"/>
    <w:rsid w:val="00A310D7"/>
    <w:rsid w:val="00A31ACD"/>
    <w:rsid w:val="00A3277F"/>
    <w:rsid w:val="00A32D40"/>
    <w:rsid w:val="00A33E2D"/>
    <w:rsid w:val="00A34684"/>
    <w:rsid w:val="00A372D2"/>
    <w:rsid w:val="00A37D58"/>
    <w:rsid w:val="00A40209"/>
    <w:rsid w:val="00A40743"/>
    <w:rsid w:val="00A40AC5"/>
    <w:rsid w:val="00A41E4D"/>
    <w:rsid w:val="00A42E38"/>
    <w:rsid w:val="00A42F2D"/>
    <w:rsid w:val="00A42F38"/>
    <w:rsid w:val="00A43095"/>
    <w:rsid w:val="00A4683A"/>
    <w:rsid w:val="00A52D32"/>
    <w:rsid w:val="00A52ED3"/>
    <w:rsid w:val="00A5427B"/>
    <w:rsid w:val="00A56AD3"/>
    <w:rsid w:val="00A56B00"/>
    <w:rsid w:val="00A57953"/>
    <w:rsid w:val="00A6020A"/>
    <w:rsid w:val="00A6067A"/>
    <w:rsid w:val="00A607AB"/>
    <w:rsid w:val="00A619C2"/>
    <w:rsid w:val="00A62BC9"/>
    <w:rsid w:val="00A6497C"/>
    <w:rsid w:val="00A6599C"/>
    <w:rsid w:val="00A67726"/>
    <w:rsid w:val="00A67B73"/>
    <w:rsid w:val="00A71103"/>
    <w:rsid w:val="00A714F2"/>
    <w:rsid w:val="00A7247C"/>
    <w:rsid w:val="00A72FAF"/>
    <w:rsid w:val="00A737FD"/>
    <w:rsid w:val="00A746BF"/>
    <w:rsid w:val="00A75D5F"/>
    <w:rsid w:val="00A75DDE"/>
    <w:rsid w:val="00A76C93"/>
    <w:rsid w:val="00A80050"/>
    <w:rsid w:val="00A8215D"/>
    <w:rsid w:val="00A84FDF"/>
    <w:rsid w:val="00A85300"/>
    <w:rsid w:val="00A86F07"/>
    <w:rsid w:val="00A9436C"/>
    <w:rsid w:val="00A97859"/>
    <w:rsid w:val="00A978D7"/>
    <w:rsid w:val="00A97C9F"/>
    <w:rsid w:val="00AA0F86"/>
    <w:rsid w:val="00AA6947"/>
    <w:rsid w:val="00AA6A61"/>
    <w:rsid w:val="00AA7D1D"/>
    <w:rsid w:val="00AB03B9"/>
    <w:rsid w:val="00AB0492"/>
    <w:rsid w:val="00AB0719"/>
    <w:rsid w:val="00AB0EB8"/>
    <w:rsid w:val="00AB2760"/>
    <w:rsid w:val="00AB4F28"/>
    <w:rsid w:val="00AB55B4"/>
    <w:rsid w:val="00AB61B2"/>
    <w:rsid w:val="00AB6548"/>
    <w:rsid w:val="00AB7724"/>
    <w:rsid w:val="00AC44C9"/>
    <w:rsid w:val="00AC7EBC"/>
    <w:rsid w:val="00AD076A"/>
    <w:rsid w:val="00AD295A"/>
    <w:rsid w:val="00AD4887"/>
    <w:rsid w:val="00AD53D5"/>
    <w:rsid w:val="00AD7144"/>
    <w:rsid w:val="00AD79ED"/>
    <w:rsid w:val="00AE0096"/>
    <w:rsid w:val="00AE43FC"/>
    <w:rsid w:val="00AE579B"/>
    <w:rsid w:val="00AE5C2F"/>
    <w:rsid w:val="00AF35B4"/>
    <w:rsid w:val="00AF4C0D"/>
    <w:rsid w:val="00AF5B87"/>
    <w:rsid w:val="00AF5EE9"/>
    <w:rsid w:val="00B004C2"/>
    <w:rsid w:val="00B02084"/>
    <w:rsid w:val="00B02210"/>
    <w:rsid w:val="00B06B73"/>
    <w:rsid w:val="00B10216"/>
    <w:rsid w:val="00B10E57"/>
    <w:rsid w:val="00B11920"/>
    <w:rsid w:val="00B122E6"/>
    <w:rsid w:val="00B125B5"/>
    <w:rsid w:val="00B13C9B"/>
    <w:rsid w:val="00B14DFB"/>
    <w:rsid w:val="00B16243"/>
    <w:rsid w:val="00B17080"/>
    <w:rsid w:val="00B21DAE"/>
    <w:rsid w:val="00B2559E"/>
    <w:rsid w:val="00B256B6"/>
    <w:rsid w:val="00B25FD8"/>
    <w:rsid w:val="00B260E8"/>
    <w:rsid w:val="00B270D4"/>
    <w:rsid w:val="00B2736C"/>
    <w:rsid w:val="00B27C7A"/>
    <w:rsid w:val="00B30782"/>
    <w:rsid w:val="00B31322"/>
    <w:rsid w:val="00B32239"/>
    <w:rsid w:val="00B32E8B"/>
    <w:rsid w:val="00B373C7"/>
    <w:rsid w:val="00B42324"/>
    <w:rsid w:val="00B42845"/>
    <w:rsid w:val="00B42912"/>
    <w:rsid w:val="00B43214"/>
    <w:rsid w:val="00B44420"/>
    <w:rsid w:val="00B447DC"/>
    <w:rsid w:val="00B45F82"/>
    <w:rsid w:val="00B47800"/>
    <w:rsid w:val="00B5172A"/>
    <w:rsid w:val="00B53489"/>
    <w:rsid w:val="00B53A9E"/>
    <w:rsid w:val="00B5402D"/>
    <w:rsid w:val="00B55163"/>
    <w:rsid w:val="00B55279"/>
    <w:rsid w:val="00B56258"/>
    <w:rsid w:val="00B564E1"/>
    <w:rsid w:val="00B56E5D"/>
    <w:rsid w:val="00B577D1"/>
    <w:rsid w:val="00B63056"/>
    <w:rsid w:val="00B65EAF"/>
    <w:rsid w:val="00B67578"/>
    <w:rsid w:val="00B7087A"/>
    <w:rsid w:val="00B7236E"/>
    <w:rsid w:val="00B73D4C"/>
    <w:rsid w:val="00B73F9E"/>
    <w:rsid w:val="00B764B4"/>
    <w:rsid w:val="00B7674C"/>
    <w:rsid w:val="00B80832"/>
    <w:rsid w:val="00B81BD1"/>
    <w:rsid w:val="00B81D61"/>
    <w:rsid w:val="00B83871"/>
    <w:rsid w:val="00B84F66"/>
    <w:rsid w:val="00B85C08"/>
    <w:rsid w:val="00B86DB9"/>
    <w:rsid w:val="00B876E9"/>
    <w:rsid w:val="00B87DD2"/>
    <w:rsid w:val="00B93755"/>
    <w:rsid w:val="00B94946"/>
    <w:rsid w:val="00B96F43"/>
    <w:rsid w:val="00B97309"/>
    <w:rsid w:val="00BA29A9"/>
    <w:rsid w:val="00BA517A"/>
    <w:rsid w:val="00BA5A52"/>
    <w:rsid w:val="00BA5EC0"/>
    <w:rsid w:val="00BA7518"/>
    <w:rsid w:val="00BB348C"/>
    <w:rsid w:val="00BB59A5"/>
    <w:rsid w:val="00BB6AF9"/>
    <w:rsid w:val="00BC5CB7"/>
    <w:rsid w:val="00BC652D"/>
    <w:rsid w:val="00BC6AED"/>
    <w:rsid w:val="00BC72F0"/>
    <w:rsid w:val="00BC75D7"/>
    <w:rsid w:val="00BC7B15"/>
    <w:rsid w:val="00BD25A8"/>
    <w:rsid w:val="00BD3B60"/>
    <w:rsid w:val="00BD6C99"/>
    <w:rsid w:val="00BE0FFF"/>
    <w:rsid w:val="00BE1C10"/>
    <w:rsid w:val="00BE315D"/>
    <w:rsid w:val="00BE65E0"/>
    <w:rsid w:val="00BF03C7"/>
    <w:rsid w:val="00BF0816"/>
    <w:rsid w:val="00BF20A6"/>
    <w:rsid w:val="00BF2F84"/>
    <w:rsid w:val="00BF4DDF"/>
    <w:rsid w:val="00BF6A9D"/>
    <w:rsid w:val="00BF75B3"/>
    <w:rsid w:val="00BF7C9A"/>
    <w:rsid w:val="00C00320"/>
    <w:rsid w:val="00C00363"/>
    <w:rsid w:val="00C00DBC"/>
    <w:rsid w:val="00C01F0F"/>
    <w:rsid w:val="00C01F2A"/>
    <w:rsid w:val="00C0365D"/>
    <w:rsid w:val="00C04876"/>
    <w:rsid w:val="00C04D72"/>
    <w:rsid w:val="00C05735"/>
    <w:rsid w:val="00C07ED0"/>
    <w:rsid w:val="00C102EF"/>
    <w:rsid w:val="00C11451"/>
    <w:rsid w:val="00C12836"/>
    <w:rsid w:val="00C130B4"/>
    <w:rsid w:val="00C1461D"/>
    <w:rsid w:val="00C14794"/>
    <w:rsid w:val="00C1600D"/>
    <w:rsid w:val="00C20F34"/>
    <w:rsid w:val="00C21848"/>
    <w:rsid w:val="00C219DB"/>
    <w:rsid w:val="00C21AC8"/>
    <w:rsid w:val="00C21AE5"/>
    <w:rsid w:val="00C23BC5"/>
    <w:rsid w:val="00C257EE"/>
    <w:rsid w:val="00C318D9"/>
    <w:rsid w:val="00C327C5"/>
    <w:rsid w:val="00C32B46"/>
    <w:rsid w:val="00C32E56"/>
    <w:rsid w:val="00C342DA"/>
    <w:rsid w:val="00C34A87"/>
    <w:rsid w:val="00C34C79"/>
    <w:rsid w:val="00C350D8"/>
    <w:rsid w:val="00C35542"/>
    <w:rsid w:val="00C35D23"/>
    <w:rsid w:val="00C3799F"/>
    <w:rsid w:val="00C41235"/>
    <w:rsid w:val="00C42BAB"/>
    <w:rsid w:val="00C47430"/>
    <w:rsid w:val="00C47D44"/>
    <w:rsid w:val="00C50233"/>
    <w:rsid w:val="00C50293"/>
    <w:rsid w:val="00C51ACF"/>
    <w:rsid w:val="00C524AB"/>
    <w:rsid w:val="00C52AEC"/>
    <w:rsid w:val="00C52BFD"/>
    <w:rsid w:val="00C52D40"/>
    <w:rsid w:val="00C53D48"/>
    <w:rsid w:val="00C60F66"/>
    <w:rsid w:val="00C6117C"/>
    <w:rsid w:val="00C62716"/>
    <w:rsid w:val="00C62C2C"/>
    <w:rsid w:val="00C63089"/>
    <w:rsid w:val="00C632AA"/>
    <w:rsid w:val="00C671BE"/>
    <w:rsid w:val="00C6775D"/>
    <w:rsid w:val="00C7027E"/>
    <w:rsid w:val="00C73252"/>
    <w:rsid w:val="00C73F79"/>
    <w:rsid w:val="00C807FE"/>
    <w:rsid w:val="00C852E4"/>
    <w:rsid w:val="00C860C4"/>
    <w:rsid w:val="00C865A9"/>
    <w:rsid w:val="00C86EBF"/>
    <w:rsid w:val="00C90427"/>
    <w:rsid w:val="00C908A5"/>
    <w:rsid w:val="00C94C1B"/>
    <w:rsid w:val="00C97216"/>
    <w:rsid w:val="00C978FF"/>
    <w:rsid w:val="00C97F9F"/>
    <w:rsid w:val="00CA1053"/>
    <w:rsid w:val="00CA3145"/>
    <w:rsid w:val="00CA4B85"/>
    <w:rsid w:val="00CA4DCC"/>
    <w:rsid w:val="00CA630F"/>
    <w:rsid w:val="00CA6EDE"/>
    <w:rsid w:val="00CA7637"/>
    <w:rsid w:val="00CA7B16"/>
    <w:rsid w:val="00CB0B6E"/>
    <w:rsid w:val="00CB0D8C"/>
    <w:rsid w:val="00CB38E6"/>
    <w:rsid w:val="00CB399F"/>
    <w:rsid w:val="00CB3A12"/>
    <w:rsid w:val="00CB6641"/>
    <w:rsid w:val="00CC0D37"/>
    <w:rsid w:val="00CC1141"/>
    <w:rsid w:val="00CC1B33"/>
    <w:rsid w:val="00CC21BD"/>
    <w:rsid w:val="00CC4814"/>
    <w:rsid w:val="00CC5C66"/>
    <w:rsid w:val="00CD2A8B"/>
    <w:rsid w:val="00CD441E"/>
    <w:rsid w:val="00CD4442"/>
    <w:rsid w:val="00CE0017"/>
    <w:rsid w:val="00CE2E9C"/>
    <w:rsid w:val="00CE4EF9"/>
    <w:rsid w:val="00CE566D"/>
    <w:rsid w:val="00CE5A9C"/>
    <w:rsid w:val="00CE5F03"/>
    <w:rsid w:val="00CF0B1C"/>
    <w:rsid w:val="00CF4347"/>
    <w:rsid w:val="00CF4782"/>
    <w:rsid w:val="00CF6E45"/>
    <w:rsid w:val="00D0385F"/>
    <w:rsid w:val="00D048C1"/>
    <w:rsid w:val="00D04DE6"/>
    <w:rsid w:val="00D1331F"/>
    <w:rsid w:val="00D144F5"/>
    <w:rsid w:val="00D1524A"/>
    <w:rsid w:val="00D15B86"/>
    <w:rsid w:val="00D164E5"/>
    <w:rsid w:val="00D16AD5"/>
    <w:rsid w:val="00D17184"/>
    <w:rsid w:val="00D24000"/>
    <w:rsid w:val="00D26B19"/>
    <w:rsid w:val="00D270A1"/>
    <w:rsid w:val="00D27F75"/>
    <w:rsid w:val="00D300FD"/>
    <w:rsid w:val="00D31B2C"/>
    <w:rsid w:val="00D323A3"/>
    <w:rsid w:val="00D32AC0"/>
    <w:rsid w:val="00D32AC9"/>
    <w:rsid w:val="00D347B0"/>
    <w:rsid w:val="00D3750A"/>
    <w:rsid w:val="00D405D5"/>
    <w:rsid w:val="00D40C78"/>
    <w:rsid w:val="00D415EB"/>
    <w:rsid w:val="00D418DD"/>
    <w:rsid w:val="00D41DFC"/>
    <w:rsid w:val="00D42C3F"/>
    <w:rsid w:val="00D4633B"/>
    <w:rsid w:val="00D47242"/>
    <w:rsid w:val="00D501EA"/>
    <w:rsid w:val="00D50A84"/>
    <w:rsid w:val="00D52A00"/>
    <w:rsid w:val="00D54426"/>
    <w:rsid w:val="00D545E2"/>
    <w:rsid w:val="00D57FBE"/>
    <w:rsid w:val="00D61F65"/>
    <w:rsid w:val="00D61FAC"/>
    <w:rsid w:val="00D7183D"/>
    <w:rsid w:val="00D74BCE"/>
    <w:rsid w:val="00D74CF8"/>
    <w:rsid w:val="00D75309"/>
    <w:rsid w:val="00D76784"/>
    <w:rsid w:val="00D77A46"/>
    <w:rsid w:val="00D77DE2"/>
    <w:rsid w:val="00D8169F"/>
    <w:rsid w:val="00D8264B"/>
    <w:rsid w:val="00D82E0C"/>
    <w:rsid w:val="00D85D8A"/>
    <w:rsid w:val="00D85FC0"/>
    <w:rsid w:val="00D860F0"/>
    <w:rsid w:val="00D87E21"/>
    <w:rsid w:val="00D93A02"/>
    <w:rsid w:val="00D9660A"/>
    <w:rsid w:val="00D96A30"/>
    <w:rsid w:val="00D979A0"/>
    <w:rsid w:val="00DA002F"/>
    <w:rsid w:val="00DA14EB"/>
    <w:rsid w:val="00DA2B95"/>
    <w:rsid w:val="00DA3AAE"/>
    <w:rsid w:val="00DA3C53"/>
    <w:rsid w:val="00DA3FEF"/>
    <w:rsid w:val="00DA4FF6"/>
    <w:rsid w:val="00DA50CE"/>
    <w:rsid w:val="00DA654C"/>
    <w:rsid w:val="00DB1DDA"/>
    <w:rsid w:val="00DB1F42"/>
    <w:rsid w:val="00DB297F"/>
    <w:rsid w:val="00DB36F5"/>
    <w:rsid w:val="00DB57E9"/>
    <w:rsid w:val="00DB7B8E"/>
    <w:rsid w:val="00DC2CF0"/>
    <w:rsid w:val="00DC5076"/>
    <w:rsid w:val="00DC66B2"/>
    <w:rsid w:val="00DC7D4A"/>
    <w:rsid w:val="00DD0A8C"/>
    <w:rsid w:val="00DD3B35"/>
    <w:rsid w:val="00DD3B38"/>
    <w:rsid w:val="00DD3CA7"/>
    <w:rsid w:val="00DD3D79"/>
    <w:rsid w:val="00DD4354"/>
    <w:rsid w:val="00DD489F"/>
    <w:rsid w:val="00DD719A"/>
    <w:rsid w:val="00DD7B2D"/>
    <w:rsid w:val="00DE06DC"/>
    <w:rsid w:val="00DE536B"/>
    <w:rsid w:val="00DE59D7"/>
    <w:rsid w:val="00DE5BEA"/>
    <w:rsid w:val="00DE5C76"/>
    <w:rsid w:val="00DE7DA1"/>
    <w:rsid w:val="00DE7F2B"/>
    <w:rsid w:val="00DF0E9B"/>
    <w:rsid w:val="00DF20C0"/>
    <w:rsid w:val="00DF3EB1"/>
    <w:rsid w:val="00DF5AAC"/>
    <w:rsid w:val="00DF63DA"/>
    <w:rsid w:val="00DF6DB0"/>
    <w:rsid w:val="00DF7D79"/>
    <w:rsid w:val="00E003DD"/>
    <w:rsid w:val="00E024B4"/>
    <w:rsid w:val="00E037E2"/>
    <w:rsid w:val="00E03CC2"/>
    <w:rsid w:val="00E0537B"/>
    <w:rsid w:val="00E10198"/>
    <w:rsid w:val="00E13911"/>
    <w:rsid w:val="00E14E05"/>
    <w:rsid w:val="00E14E79"/>
    <w:rsid w:val="00E20B87"/>
    <w:rsid w:val="00E21C9F"/>
    <w:rsid w:val="00E23ADD"/>
    <w:rsid w:val="00E24BE8"/>
    <w:rsid w:val="00E267F5"/>
    <w:rsid w:val="00E27046"/>
    <w:rsid w:val="00E30E15"/>
    <w:rsid w:val="00E35F4C"/>
    <w:rsid w:val="00E369CF"/>
    <w:rsid w:val="00E36A8C"/>
    <w:rsid w:val="00E3720C"/>
    <w:rsid w:val="00E37F18"/>
    <w:rsid w:val="00E40B13"/>
    <w:rsid w:val="00E40EEC"/>
    <w:rsid w:val="00E40F84"/>
    <w:rsid w:val="00E41045"/>
    <w:rsid w:val="00E45163"/>
    <w:rsid w:val="00E46F6F"/>
    <w:rsid w:val="00E479BE"/>
    <w:rsid w:val="00E547A7"/>
    <w:rsid w:val="00E54A46"/>
    <w:rsid w:val="00E57B00"/>
    <w:rsid w:val="00E60902"/>
    <w:rsid w:val="00E63E68"/>
    <w:rsid w:val="00E641E7"/>
    <w:rsid w:val="00E64403"/>
    <w:rsid w:val="00E6620E"/>
    <w:rsid w:val="00E66FBD"/>
    <w:rsid w:val="00E67754"/>
    <w:rsid w:val="00E72490"/>
    <w:rsid w:val="00E72AEA"/>
    <w:rsid w:val="00E768E5"/>
    <w:rsid w:val="00E769AC"/>
    <w:rsid w:val="00E76CB6"/>
    <w:rsid w:val="00E77393"/>
    <w:rsid w:val="00E800FE"/>
    <w:rsid w:val="00E80F2C"/>
    <w:rsid w:val="00E818D0"/>
    <w:rsid w:val="00E83F9A"/>
    <w:rsid w:val="00E86741"/>
    <w:rsid w:val="00E8708D"/>
    <w:rsid w:val="00E87294"/>
    <w:rsid w:val="00E91C62"/>
    <w:rsid w:val="00E944B1"/>
    <w:rsid w:val="00E96394"/>
    <w:rsid w:val="00EA0111"/>
    <w:rsid w:val="00EA0C0E"/>
    <w:rsid w:val="00EA1905"/>
    <w:rsid w:val="00EA1D0A"/>
    <w:rsid w:val="00EA2061"/>
    <w:rsid w:val="00EA2719"/>
    <w:rsid w:val="00EA38B3"/>
    <w:rsid w:val="00EA5C17"/>
    <w:rsid w:val="00EA6FB4"/>
    <w:rsid w:val="00EA7959"/>
    <w:rsid w:val="00EB1884"/>
    <w:rsid w:val="00EB1A4C"/>
    <w:rsid w:val="00EB1FAB"/>
    <w:rsid w:val="00EB256F"/>
    <w:rsid w:val="00EB46A1"/>
    <w:rsid w:val="00EB59E3"/>
    <w:rsid w:val="00EB6069"/>
    <w:rsid w:val="00EC00BE"/>
    <w:rsid w:val="00EC0855"/>
    <w:rsid w:val="00EC1AA6"/>
    <w:rsid w:val="00EC2EA0"/>
    <w:rsid w:val="00EC4E4C"/>
    <w:rsid w:val="00EC6A88"/>
    <w:rsid w:val="00ED0E57"/>
    <w:rsid w:val="00ED1EAD"/>
    <w:rsid w:val="00ED24B8"/>
    <w:rsid w:val="00ED2757"/>
    <w:rsid w:val="00ED40FD"/>
    <w:rsid w:val="00ED4BCE"/>
    <w:rsid w:val="00ED55FF"/>
    <w:rsid w:val="00ED6D62"/>
    <w:rsid w:val="00EE2449"/>
    <w:rsid w:val="00EE4104"/>
    <w:rsid w:val="00EE4D5F"/>
    <w:rsid w:val="00EE55F5"/>
    <w:rsid w:val="00EE66CD"/>
    <w:rsid w:val="00EF070D"/>
    <w:rsid w:val="00EF53B2"/>
    <w:rsid w:val="00EF5733"/>
    <w:rsid w:val="00F01082"/>
    <w:rsid w:val="00F01447"/>
    <w:rsid w:val="00F01A35"/>
    <w:rsid w:val="00F03905"/>
    <w:rsid w:val="00F04795"/>
    <w:rsid w:val="00F06475"/>
    <w:rsid w:val="00F06669"/>
    <w:rsid w:val="00F06AE9"/>
    <w:rsid w:val="00F10D1F"/>
    <w:rsid w:val="00F11341"/>
    <w:rsid w:val="00F1383B"/>
    <w:rsid w:val="00F144DD"/>
    <w:rsid w:val="00F17766"/>
    <w:rsid w:val="00F21B19"/>
    <w:rsid w:val="00F21D26"/>
    <w:rsid w:val="00F239C3"/>
    <w:rsid w:val="00F23BF2"/>
    <w:rsid w:val="00F23D03"/>
    <w:rsid w:val="00F23E3C"/>
    <w:rsid w:val="00F2528A"/>
    <w:rsid w:val="00F26790"/>
    <w:rsid w:val="00F336CC"/>
    <w:rsid w:val="00F361EB"/>
    <w:rsid w:val="00F40920"/>
    <w:rsid w:val="00F44179"/>
    <w:rsid w:val="00F44672"/>
    <w:rsid w:val="00F46302"/>
    <w:rsid w:val="00F47A14"/>
    <w:rsid w:val="00F50EA0"/>
    <w:rsid w:val="00F519A0"/>
    <w:rsid w:val="00F52DD8"/>
    <w:rsid w:val="00F530D5"/>
    <w:rsid w:val="00F53FD3"/>
    <w:rsid w:val="00F55004"/>
    <w:rsid w:val="00F55743"/>
    <w:rsid w:val="00F56E66"/>
    <w:rsid w:val="00F60712"/>
    <w:rsid w:val="00F6270E"/>
    <w:rsid w:val="00F64AB9"/>
    <w:rsid w:val="00F65B70"/>
    <w:rsid w:val="00F723D3"/>
    <w:rsid w:val="00F73678"/>
    <w:rsid w:val="00F743B3"/>
    <w:rsid w:val="00F75134"/>
    <w:rsid w:val="00F75D6D"/>
    <w:rsid w:val="00F77F02"/>
    <w:rsid w:val="00F77F11"/>
    <w:rsid w:val="00F77F59"/>
    <w:rsid w:val="00F82DCA"/>
    <w:rsid w:val="00F85339"/>
    <w:rsid w:val="00F854B7"/>
    <w:rsid w:val="00F8583B"/>
    <w:rsid w:val="00F86C33"/>
    <w:rsid w:val="00F903C3"/>
    <w:rsid w:val="00F930F1"/>
    <w:rsid w:val="00F93203"/>
    <w:rsid w:val="00F93E53"/>
    <w:rsid w:val="00F95AA9"/>
    <w:rsid w:val="00F971D9"/>
    <w:rsid w:val="00FA24F9"/>
    <w:rsid w:val="00FA69C7"/>
    <w:rsid w:val="00FB013A"/>
    <w:rsid w:val="00FB0D41"/>
    <w:rsid w:val="00FB2B71"/>
    <w:rsid w:val="00FB33D7"/>
    <w:rsid w:val="00FB3CB3"/>
    <w:rsid w:val="00FB43A0"/>
    <w:rsid w:val="00FB4677"/>
    <w:rsid w:val="00FB4692"/>
    <w:rsid w:val="00FB49FD"/>
    <w:rsid w:val="00FB5359"/>
    <w:rsid w:val="00FB6F37"/>
    <w:rsid w:val="00FB6F68"/>
    <w:rsid w:val="00FC0871"/>
    <w:rsid w:val="00FC4AD4"/>
    <w:rsid w:val="00FC53C2"/>
    <w:rsid w:val="00FC659A"/>
    <w:rsid w:val="00FC6FAF"/>
    <w:rsid w:val="00FD0D60"/>
    <w:rsid w:val="00FD115C"/>
    <w:rsid w:val="00FD60DE"/>
    <w:rsid w:val="00FD70F4"/>
    <w:rsid w:val="00FE04B5"/>
    <w:rsid w:val="00FE0639"/>
    <w:rsid w:val="00FE0EBE"/>
    <w:rsid w:val="00FE17AA"/>
    <w:rsid w:val="00FE1A8F"/>
    <w:rsid w:val="00FE2973"/>
    <w:rsid w:val="00FE4372"/>
    <w:rsid w:val="00FE668B"/>
    <w:rsid w:val="00FF3F15"/>
    <w:rsid w:val="00FF6B08"/>
    <w:rsid w:val="00FF78DE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CCC703"/>
  <w15:docId w15:val="{6CC15A7D-DCA6-4316-AA2F-8472A785A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2"/>
      </w:numPr>
    </w:pPr>
  </w:style>
  <w:style w:type="numbering" w:customStyle="1" w:styleId="ImportedStyle3">
    <w:name w:val="Imported Style 3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DF20C0"/>
    <w:pPr>
      <w:ind w:left="720"/>
      <w:contextualSpacing/>
    </w:pPr>
  </w:style>
  <w:style w:type="table" w:styleId="TableGrid">
    <w:name w:val="Table Grid"/>
    <w:basedOn w:val="TableNormal"/>
    <w:uiPriority w:val="39"/>
    <w:rsid w:val="00DC50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138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A659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599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659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599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3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OCESTER%20PARISH%20COUNCIL%20MAIN%20%235%20260224\2025-26%20at%20260217\2025-26%20RPC%20MEETINGS%20260218\260302%20RPC%20Meeting%20260224\260302%20RPC%20Meeting%20Agenda%20DY%20draft%20240225.dotx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6634E-CE00-429D-AB17-2B4E49BE8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260302 RPC Meeting Agenda DY draft 240225</Template>
  <TotalTime>0</TotalTime>
  <Pages>3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Rocester Parish Council</cp:lastModifiedBy>
  <cp:revision>2</cp:revision>
  <cp:lastPrinted>2026-01-30T16:03:00Z</cp:lastPrinted>
  <dcterms:created xsi:type="dcterms:W3CDTF">2026-05-05T08:27:00Z</dcterms:created>
  <dcterms:modified xsi:type="dcterms:W3CDTF">2026-05-05T08:27:00Z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37b5c2b54be7e698cae5469dd64c85345d736b4fab5aeb3bf911fe572cb9211b</vt:lpwstr>
  </property>
</Properties>
</file>