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Pr="00D336E3" w:rsidRDefault="00195A70" w:rsidP="00CE0DA7">
      <w:pPr>
        <w:spacing w:line="240" w:lineRule="auto"/>
        <w:rPr>
          <w:rFonts w:ascii="Arial" w:hAnsi="Arial" w:cs="Arial"/>
          <w:color w:val="1F497D" w:themeColor="text2"/>
          <w:lang w:eastAsia="en-GB"/>
        </w:rPr>
      </w:pPr>
    </w:p>
    <w:p w14:paraId="5A835127" w14:textId="1E334613" w:rsidR="00CE0DA7" w:rsidRPr="00D336E3" w:rsidRDefault="00B12267" w:rsidP="00C718CA">
      <w:pPr>
        <w:spacing w:line="240" w:lineRule="auto"/>
        <w:jc w:val="center"/>
        <w:rPr>
          <w:rFonts w:ascii="Arial" w:hAnsi="Arial" w:cs="Arial"/>
          <w:color w:val="1F497D" w:themeColor="text2"/>
        </w:rPr>
      </w:pPr>
      <w:r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>Rocester Parish Council</w:t>
      </w:r>
      <w:r w:rsidR="00CE0DA7" w:rsidRPr="00D336E3">
        <w:rPr>
          <w:rFonts w:ascii="Arial" w:hAnsi="Arial" w:cs="Arial"/>
          <w:b/>
          <w:bCs/>
          <w:color w:val="1F497D" w:themeColor="text2"/>
          <w:sz w:val="32"/>
          <w:szCs w:val="32"/>
          <w:lang w:eastAsia="en-GB"/>
        </w:rPr>
        <w:t xml:space="preserve"> 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2576EC5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4746325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77E5F8A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</w:t>
            </w:r>
            <w:proofErr w:type="gramStart"/>
            <w:r w:rsidRPr="00195A70">
              <w:rPr>
                <w:rFonts w:ascii="Arial" w:hAnsi="Arial" w:cs="Arial"/>
                <w:color w:val="5A5A5A"/>
                <w:lang w:eastAsia="en-GB"/>
              </w:rPr>
              <w:t>Council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87016E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</w:t>
            </w:r>
            <w:proofErr w:type="gramEnd"/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09CA9A3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is available for inspection by any local government elector of the area of the Council /Meeting on application to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(b)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6B0559D7" w:rsidR="00B12267" w:rsidRPr="00F362D1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CCD0E0C" w14:textId="4669DC8A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Nisa Khan, </w:t>
            </w:r>
          </w:p>
          <w:p w14:paraId="698FB216" w14:textId="1EB522B6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Clerk/RFO to Rocester Parish Council,</w:t>
            </w:r>
          </w:p>
          <w:p w14:paraId="3B326BC5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c/o Rocester Village Hall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</w:p>
          <w:p w14:paraId="03AAB55B" w14:textId="7B983A08" w:rsidR="00B1226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High Street</w:t>
            </w:r>
          </w:p>
          <w:p w14:paraId="46FC0AB9" w14:textId="04E2888D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Rocester</w:t>
            </w:r>
          </w:p>
          <w:p w14:paraId="4E342A8E" w14:textId="663E716C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Uttoxeter</w:t>
            </w:r>
          </w:p>
          <w:p w14:paraId="1DA5AC3C" w14:textId="049238FE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Staffordshire ST14 5JU </w:t>
            </w:r>
          </w:p>
          <w:p w14:paraId="191A3C64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</w:p>
          <w:p w14:paraId="24D9808A" w14:textId="77777777" w:rsidR="00B12267" w:rsidRPr="00D5611E" w:rsidRDefault="00B1226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     Email </w:t>
            </w:r>
            <w:proofErr w:type="spellStart"/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rocesterpc</w:t>
            </w:r>
            <w:proofErr w:type="spellEnd"/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@ gmail.com</w:t>
            </w:r>
          </w:p>
          <w:p w14:paraId="6D268CE2" w14:textId="77777777" w:rsidR="00B12267" w:rsidRDefault="00B12267" w:rsidP="00B12267">
            <w:pPr>
              <w:pStyle w:val="BodyText"/>
              <w:spacing w:after="0"/>
              <w:rPr>
                <w:rFonts w:ascii="Arial" w:hAnsi="Arial" w:cs="Arial"/>
                <w:color w:val="FF0000"/>
                <w:lang w:eastAsia="en-GB"/>
              </w:rPr>
            </w:pPr>
          </w:p>
          <w:p w14:paraId="2998FA70" w14:textId="239AA4AA" w:rsidR="00CE0DA7" w:rsidRPr="00B12267" w:rsidRDefault="00B12267" w:rsidP="00B12267">
            <w:pPr>
              <w:pStyle w:val="BodyText"/>
              <w:spacing w:after="0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="00CE0DA7" w:rsidRPr="00B12267">
              <w:rPr>
                <w:rFonts w:ascii="Arial" w:hAnsi="Arial" w:cs="Arial"/>
                <w:b/>
                <w:bCs/>
                <w:i/>
                <w:iCs/>
                <w:color w:val="FF0000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4754761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0071B8AA" w:rsidR="00CE0DA7" w:rsidRDefault="00B1226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3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.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Copies will be provided to any local government elector on payment </w:t>
            </w:r>
            <w:r w:rsidR="00CE0DA7" w:rsidRPr="00D5611E">
              <w:rPr>
                <w:rFonts w:ascii="Arial" w:hAnsi="Arial" w:cs="Arial"/>
                <w:color w:val="1F497D" w:themeColor="text2"/>
                <w:lang w:eastAsia="en-GB"/>
              </w:rPr>
              <w:t>of £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5.00</w:t>
            </w:r>
            <w:r w:rsidR="007951E1" w:rsidRPr="00D5611E">
              <w:rPr>
                <w:rFonts w:ascii="Arial" w:hAnsi="Arial" w:cs="Arial"/>
                <w:color w:val="1F497D" w:themeColor="text2"/>
                <w:lang w:eastAsia="en-GB"/>
              </w:rPr>
              <w:t xml:space="preserve">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52A3F37C" w14:textId="0D1F4D2F" w:rsidR="00B12267" w:rsidRPr="00B12267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6855220" w:rsidR="00CE0DA7" w:rsidRPr="00D5611E" w:rsidRDefault="00CE0DA7" w:rsidP="00B12267">
            <w:pPr>
              <w:pStyle w:val="BodyText"/>
              <w:spacing w:after="0"/>
              <w:rPr>
                <w:rFonts w:ascii="Arial" w:hAnsi="Arial" w:cs="Arial"/>
                <w:color w:val="1F497D" w:themeColor="text2"/>
                <w:lang w:eastAsia="en-GB"/>
              </w:rPr>
            </w:pP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>Announcement made by: (d)</w:t>
            </w:r>
            <w:r w:rsidRPr="00D5611E">
              <w:rPr>
                <w:rFonts w:ascii="Arial" w:hAnsi="Arial" w:cs="Arial"/>
                <w:color w:val="1F497D" w:themeColor="text2"/>
                <w:lang w:eastAsia="en-GB"/>
              </w:rPr>
              <w:tab/>
            </w:r>
            <w:r w:rsidR="00B12267" w:rsidRPr="00D5611E">
              <w:rPr>
                <w:rFonts w:ascii="Arial" w:hAnsi="Arial" w:cs="Arial"/>
                <w:color w:val="1F497D" w:themeColor="text2"/>
                <w:lang w:eastAsia="en-GB"/>
              </w:rPr>
              <w:t>Nisa Khan, Clerk/RFO to Rocester Parish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0E42C98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55EEDAA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D5611E" w:rsidRPr="00D5611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>2</w:t>
            </w:r>
            <w:r w:rsidR="00D5611E" w:rsidRPr="00D5611E">
              <w:rPr>
                <w:rFonts w:ascii="Arial" w:hAnsi="Arial" w:cs="Arial"/>
                <w:b/>
                <w:bCs/>
                <w:i/>
                <w:iCs/>
                <w:color w:val="1F497D" w:themeColor="text2"/>
                <w:vertAlign w:val="superscript"/>
                <w:lang w:eastAsia="en-GB"/>
              </w:rPr>
              <w:t>nd</w:t>
            </w:r>
            <w:r w:rsidR="00D5611E" w:rsidRPr="00D5611E">
              <w:rPr>
                <w:rFonts w:ascii="Arial" w:hAnsi="Arial" w:cs="Arial"/>
                <w:b/>
                <w:bCs/>
                <w:i/>
                <w:iCs/>
                <w:color w:val="1F497D" w:themeColor="text2"/>
                <w:lang w:eastAsia="en-GB"/>
              </w:rPr>
              <w:t xml:space="preserve"> September 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333A78A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1053A42" w14:textId="77777777" w:rsidR="0087016E" w:rsidRDefault="0087016E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87016E" w:rsidSect="0087016E">
      <w:footerReference w:type="default" r:id="rId7"/>
      <w:footerReference w:type="first" r:id="rId8"/>
      <w:pgSz w:w="11909" w:h="16834" w:code="9"/>
      <w:pgMar w:top="936" w:right="1138" w:bottom="851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59C1" w14:textId="77777777" w:rsidR="002B14C9" w:rsidRDefault="002B14C9">
      <w:r>
        <w:separator/>
      </w:r>
    </w:p>
  </w:endnote>
  <w:endnote w:type="continuationSeparator" w:id="0">
    <w:p w14:paraId="7AC593FE" w14:textId="77777777" w:rsidR="002B14C9" w:rsidRDefault="002B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E666" w14:textId="77777777" w:rsidR="002B14C9" w:rsidRDefault="002B14C9">
      <w:r>
        <w:separator/>
      </w:r>
    </w:p>
  </w:footnote>
  <w:footnote w:type="continuationSeparator" w:id="0">
    <w:p w14:paraId="6FD8A4E9" w14:textId="77777777" w:rsidR="002B14C9" w:rsidRDefault="002B1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07846"/>
    <w:rsid w:val="0002176D"/>
    <w:rsid w:val="00022567"/>
    <w:rsid w:val="000328A0"/>
    <w:rsid w:val="00097CA1"/>
    <w:rsid w:val="000B20E4"/>
    <w:rsid w:val="000C57F8"/>
    <w:rsid w:val="00121829"/>
    <w:rsid w:val="0013306A"/>
    <w:rsid w:val="00167913"/>
    <w:rsid w:val="0017303B"/>
    <w:rsid w:val="00183D54"/>
    <w:rsid w:val="00195A70"/>
    <w:rsid w:val="001D2585"/>
    <w:rsid w:val="00213519"/>
    <w:rsid w:val="0021352A"/>
    <w:rsid w:val="00216F93"/>
    <w:rsid w:val="00224B07"/>
    <w:rsid w:val="002B14C9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B1AEB"/>
    <w:rsid w:val="00740A10"/>
    <w:rsid w:val="00754F30"/>
    <w:rsid w:val="00795027"/>
    <w:rsid w:val="007951E1"/>
    <w:rsid w:val="00844EE7"/>
    <w:rsid w:val="008679EA"/>
    <w:rsid w:val="0087016E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12267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336E3"/>
    <w:rsid w:val="00D41D9D"/>
    <w:rsid w:val="00D5611E"/>
    <w:rsid w:val="00D91846"/>
    <w:rsid w:val="00DE5928"/>
    <w:rsid w:val="00DF568C"/>
    <w:rsid w:val="00E73867"/>
    <w:rsid w:val="00E87FEF"/>
    <w:rsid w:val="00EB306B"/>
    <w:rsid w:val="00ED636E"/>
    <w:rsid w:val="00EF61E7"/>
    <w:rsid w:val="00F362D1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B1226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141</Words>
  <Characters>829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Rocester Parish Council</cp:lastModifiedBy>
  <cp:revision>2</cp:revision>
  <cp:lastPrinted>2016-01-05T15:13:00Z</cp:lastPrinted>
  <dcterms:created xsi:type="dcterms:W3CDTF">2025-04-07T11:51:00Z</dcterms:created>
  <dcterms:modified xsi:type="dcterms:W3CDTF">2025-04-07T11:51:00Z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  <property fmtid="{D5CDD505-2E9C-101B-9397-08002B2CF9AE}" pid="4" name="GrammarlyDocumentId">
    <vt:lpwstr>64ef7c88b1ac84d1122b7d6d434dbac5c7fb4437398183883473b7449a932abf</vt:lpwstr>
  </property>
</Properties>
</file>