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Pr="00D336E3" w:rsidRDefault="00195A70" w:rsidP="00CE0DA7">
      <w:pPr>
        <w:spacing w:line="240" w:lineRule="auto"/>
        <w:rPr>
          <w:rFonts w:ascii="Arial" w:hAnsi="Arial" w:cs="Arial"/>
          <w:color w:val="1F497D" w:themeColor="text2"/>
          <w:lang w:eastAsia="en-GB"/>
        </w:rPr>
      </w:pPr>
    </w:p>
    <w:p w14:paraId="5A835127" w14:textId="1E334613" w:rsidR="00CE0DA7" w:rsidRPr="00D336E3" w:rsidRDefault="00B12267" w:rsidP="00C718CA">
      <w:pPr>
        <w:spacing w:line="240" w:lineRule="auto"/>
        <w:jc w:val="center"/>
        <w:rPr>
          <w:rFonts w:ascii="Arial" w:hAnsi="Arial" w:cs="Arial"/>
          <w:color w:val="1F497D" w:themeColor="text2"/>
        </w:rPr>
      </w:pPr>
      <w:r w:rsidRPr="00D336E3">
        <w:rPr>
          <w:rFonts w:ascii="Arial" w:hAnsi="Arial" w:cs="Arial"/>
          <w:b/>
          <w:bCs/>
          <w:color w:val="1F497D" w:themeColor="text2"/>
          <w:sz w:val="32"/>
          <w:szCs w:val="32"/>
          <w:lang w:eastAsia="en-GB"/>
        </w:rPr>
        <w:t>Rocester Parish Council</w:t>
      </w:r>
      <w:r w:rsidR="00CE0DA7" w:rsidRPr="00D336E3">
        <w:rPr>
          <w:rFonts w:ascii="Arial" w:hAnsi="Arial" w:cs="Arial"/>
          <w:b/>
          <w:bCs/>
          <w:color w:val="1F497D" w:themeColor="text2"/>
          <w:sz w:val="32"/>
          <w:szCs w:val="32"/>
          <w:lang w:eastAsia="en-GB"/>
        </w:rPr>
        <w:t xml:space="preserve"> 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531FBD67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525C6F">
              <w:rPr>
                <w:rFonts w:ascii="Arial" w:hAnsi="Arial" w:cs="Arial"/>
                <w:b/>
                <w:color w:val="5A5A5A"/>
                <w:lang w:eastAsia="en-GB"/>
              </w:rPr>
              <w:t>4</w:t>
            </w:r>
          </w:p>
        </w:tc>
      </w:tr>
    </w:tbl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2576EC5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4746325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77E5F8A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</w:t>
            </w:r>
            <w:proofErr w:type="gramStart"/>
            <w:r w:rsidRPr="00195A70">
              <w:rPr>
                <w:rFonts w:ascii="Arial" w:hAnsi="Arial" w:cs="Arial"/>
                <w:color w:val="5A5A5A"/>
                <w:lang w:eastAsia="en-GB"/>
              </w:rPr>
              <w:t>Council</w:t>
            </w:r>
            <w:r w:rsidR="0087016E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87016E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(</w:t>
            </w:r>
            <w:proofErr w:type="gramEnd"/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525C6F">
              <w:rPr>
                <w:rFonts w:ascii="Arial" w:hAnsi="Arial" w:cs="Arial"/>
                <w:color w:val="5A5A5A"/>
                <w:lang w:eastAsia="en-GB"/>
              </w:rPr>
              <w:t>4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09CA9A3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is available for inspection by any local government elector of the area of the Council /Meeting on application to</w:t>
            </w:r>
            <w:r w:rsidR="0087016E">
              <w:rPr>
                <w:rFonts w:ascii="Arial" w:hAnsi="Arial" w:cs="Arial"/>
                <w:color w:val="5A5A5A"/>
                <w:lang w:eastAsia="en-GB"/>
              </w:rPr>
              <w:t xml:space="preserve"> (b)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6B0559D7" w:rsidR="00B12267" w:rsidRPr="00F362D1" w:rsidRDefault="00B12267" w:rsidP="003D6CF3">
            <w:pPr>
              <w:pStyle w:val="BodyText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CCD0E0C" w14:textId="4669DC8A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Nisa Khan, </w:t>
            </w:r>
          </w:p>
          <w:p w14:paraId="698FB216" w14:textId="1EB522B6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Clerk/RFO to Rocester Parish Council,</w:t>
            </w:r>
          </w:p>
          <w:p w14:paraId="3B326BC5" w14:textId="77777777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c/o Rocester Village Hall </w:t>
            </w:r>
            <w:r w:rsidR="00CE0DA7"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</w:t>
            </w:r>
          </w:p>
          <w:p w14:paraId="03AAB55B" w14:textId="7B983A08" w:rsidR="00B12267" w:rsidRPr="00D5611E" w:rsidRDefault="00CE0DA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</w:t>
            </w:r>
            <w:r w:rsidR="00B12267"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High Street</w:t>
            </w:r>
          </w:p>
          <w:p w14:paraId="46FC0AB9" w14:textId="04E2888D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Rocester</w:t>
            </w:r>
          </w:p>
          <w:p w14:paraId="4E342A8E" w14:textId="663E716C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Uttoxeter</w:t>
            </w:r>
          </w:p>
          <w:p w14:paraId="1DA5AC3C" w14:textId="049238FE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Staffordshire ST14 5JU </w:t>
            </w:r>
          </w:p>
          <w:p w14:paraId="191A3C64" w14:textId="77777777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</w:p>
          <w:p w14:paraId="24D9808A" w14:textId="77777777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Email </w:t>
            </w:r>
            <w:proofErr w:type="spellStart"/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rocesterpc</w:t>
            </w:r>
            <w:proofErr w:type="spellEnd"/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@ gmail.com</w:t>
            </w:r>
          </w:p>
          <w:p w14:paraId="6D268CE2" w14:textId="77777777" w:rsidR="00B12267" w:rsidRDefault="00B12267" w:rsidP="00B12267">
            <w:pPr>
              <w:pStyle w:val="BodyText"/>
              <w:spacing w:after="0"/>
              <w:rPr>
                <w:rFonts w:ascii="Arial" w:hAnsi="Arial" w:cs="Arial"/>
                <w:color w:val="FF0000"/>
                <w:lang w:eastAsia="en-GB"/>
              </w:rPr>
            </w:pPr>
          </w:p>
          <w:p w14:paraId="2998FA70" w14:textId="239AA4AA" w:rsidR="00CE0DA7" w:rsidRPr="00B12267" w:rsidRDefault="00B12267" w:rsidP="00B12267">
            <w:pPr>
              <w:pStyle w:val="BodyText"/>
              <w:spacing w:after="0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  <w:r w:rsidR="00CE0DA7" w:rsidRPr="00B12267">
              <w:rPr>
                <w:rFonts w:ascii="Arial" w:hAnsi="Arial" w:cs="Arial"/>
                <w:b/>
                <w:bCs/>
                <w:i/>
                <w:iCs/>
                <w:color w:val="FF0000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5BFB457" w14:textId="4754761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0071B8AA" w:rsidR="00CE0DA7" w:rsidRDefault="00B1226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3</w:t>
            </w:r>
            <w:r w:rsidR="00CE0DA7" w:rsidRPr="00D5611E">
              <w:rPr>
                <w:rFonts w:ascii="Arial" w:hAnsi="Arial" w:cs="Arial"/>
                <w:color w:val="1F497D" w:themeColor="text2"/>
                <w:lang w:eastAsia="en-GB"/>
              </w:rPr>
              <w:t>.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Copies will be provided to any local government elector on payment </w:t>
            </w:r>
            <w:r w:rsidR="00CE0DA7" w:rsidRPr="00D5611E">
              <w:rPr>
                <w:rFonts w:ascii="Arial" w:hAnsi="Arial" w:cs="Arial"/>
                <w:color w:val="1F497D" w:themeColor="text2"/>
                <w:lang w:eastAsia="en-GB"/>
              </w:rPr>
              <w:t>of £</w:t>
            </w: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5.00</w:t>
            </w:r>
            <w:r w:rsidR="007951E1"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>(c) for each copy of the Annual Return.</w:t>
            </w:r>
          </w:p>
          <w:p w14:paraId="52A3F37C" w14:textId="0D1F4D2F" w:rsidR="00B12267" w:rsidRPr="00B12267" w:rsidRDefault="00B12267" w:rsidP="003D6CF3">
            <w:pPr>
              <w:pStyle w:val="BodyText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06855220" w:rsidR="00CE0DA7" w:rsidRPr="00D5611E" w:rsidRDefault="00CE0DA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Announcement made by: (d)</w:t>
            </w: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ab/>
            </w:r>
            <w:r w:rsidR="00B12267" w:rsidRPr="00D5611E">
              <w:rPr>
                <w:rFonts w:ascii="Arial" w:hAnsi="Arial" w:cs="Arial"/>
                <w:color w:val="1F497D" w:themeColor="text2"/>
                <w:lang w:eastAsia="en-GB"/>
              </w:rPr>
              <w:t>Nisa Khan, Clerk/RFO to Rocester Parish Council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0E42C98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4CC6AE0B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F9437E">
              <w:rPr>
                <w:rFonts w:ascii="Arial" w:hAnsi="Arial" w:cs="Arial"/>
                <w:b/>
                <w:bCs/>
                <w:i/>
                <w:iCs/>
                <w:color w:val="1F497D" w:themeColor="text2"/>
                <w:lang w:eastAsia="en-GB"/>
              </w:rPr>
              <w:t>13</w:t>
            </w:r>
            <w:r w:rsidR="00F9437E" w:rsidRPr="00F9437E">
              <w:rPr>
                <w:rFonts w:ascii="Arial" w:hAnsi="Arial" w:cs="Arial"/>
                <w:b/>
                <w:bCs/>
                <w:i/>
                <w:iCs/>
                <w:color w:val="1F497D" w:themeColor="text2"/>
                <w:vertAlign w:val="superscript"/>
                <w:lang w:eastAsia="en-GB"/>
              </w:rPr>
              <w:t>th</w:t>
            </w:r>
            <w:r w:rsidR="00F9437E">
              <w:rPr>
                <w:rFonts w:ascii="Arial" w:hAnsi="Arial" w:cs="Arial"/>
                <w:b/>
                <w:bCs/>
                <w:i/>
                <w:iCs/>
                <w:color w:val="1F497D" w:themeColor="text2"/>
                <w:lang w:eastAsia="en-GB"/>
              </w:rPr>
              <w:t xml:space="preserve"> December </w:t>
            </w:r>
            <w:r w:rsidR="00D5611E" w:rsidRPr="00D5611E">
              <w:rPr>
                <w:rFonts w:ascii="Arial" w:hAnsi="Arial" w:cs="Arial"/>
                <w:b/>
                <w:bCs/>
                <w:i/>
                <w:iCs/>
                <w:color w:val="1F497D" w:themeColor="text2"/>
                <w:lang w:eastAsia="en-GB"/>
              </w:rPr>
              <w:t>2024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71ED8" w14:textId="333A78AB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</w:tbl>
    <w:p w14:paraId="21053A42" w14:textId="77777777" w:rsidR="0087016E" w:rsidRDefault="0087016E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87016E" w:rsidSect="0087016E">
      <w:footerReference w:type="default" r:id="rId7"/>
      <w:footerReference w:type="first" r:id="rId8"/>
      <w:pgSz w:w="11909" w:h="16834" w:code="9"/>
      <w:pgMar w:top="936" w:right="1138" w:bottom="851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759C1" w14:textId="77777777" w:rsidR="002B14C9" w:rsidRDefault="002B14C9">
      <w:r>
        <w:separator/>
      </w:r>
    </w:p>
  </w:endnote>
  <w:endnote w:type="continuationSeparator" w:id="0">
    <w:p w14:paraId="7AC593FE" w14:textId="77777777" w:rsidR="002B14C9" w:rsidRDefault="002B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3E666" w14:textId="77777777" w:rsidR="002B14C9" w:rsidRDefault="002B14C9">
      <w:r>
        <w:separator/>
      </w:r>
    </w:p>
  </w:footnote>
  <w:footnote w:type="continuationSeparator" w:id="0">
    <w:p w14:paraId="6FD8A4E9" w14:textId="77777777" w:rsidR="002B14C9" w:rsidRDefault="002B1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07846"/>
    <w:rsid w:val="0002176D"/>
    <w:rsid w:val="00022567"/>
    <w:rsid w:val="000328A0"/>
    <w:rsid w:val="00097CA1"/>
    <w:rsid w:val="000B20E4"/>
    <w:rsid w:val="000C57F8"/>
    <w:rsid w:val="00121829"/>
    <w:rsid w:val="0013306A"/>
    <w:rsid w:val="00167913"/>
    <w:rsid w:val="0017303B"/>
    <w:rsid w:val="00183D54"/>
    <w:rsid w:val="00195A70"/>
    <w:rsid w:val="001D2585"/>
    <w:rsid w:val="00213519"/>
    <w:rsid w:val="0021352A"/>
    <w:rsid w:val="00216F93"/>
    <w:rsid w:val="00224B07"/>
    <w:rsid w:val="002B14C9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C2B91"/>
    <w:rsid w:val="005C42E1"/>
    <w:rsid w:val="005E298B"/>
    <w:rsid w:val="006B1AEB"/>
    <w:rsid w:val="00740A10"/>
    <w:rsid w:val="00754F30"/>
    <w:rsid w:val="00795027"/>
    <w:rsid w:val="007951E1"/>
    <w:rsid w:val="00844EE7"/>
    <w:rsid w:val="008679EA"/>
    <w:rsid w:val="0087016E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12267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336E3"/>
    <w:rsid w:val="00D41D9D"/>
    <w:rsid w:val="00D5611E"/>
    <w:rsid w:val="00D91846"/>
    <w:rsid w:val="00DE5928"/>
    <w:rsid w:val="00DF568C"/>
    <w:rsid w:val="00E73867"/>
    <w:rsid w:val="00E87FEF"/>
    <w:rsid w:val="00EB306B"/>
    <w:rsid w:val="00ED636E"/>
    <w:rsid w:val="00EF61E7"/>
    <w:rsid w:val="00F362D1"/>
    <w:rsid w:val="00F52DC0"/>
    <w:rsid w:val="00F61291"/>
    <w:rsid w:val="00F9437E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B12267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1</TotalTime>
  <Pages>1</Pages>
  <Words>121</Words>
  <Characters>849</Characters>
  <Application>Microsoft Office Word</Application>
  <DocSecurity>0</DocSecurity>
  <Lines>40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Rocester Parish Council</cp:lastModifiedBy>
  <cp:revision>2</cp:revision>
  <cp:lastPrinted>2016-01-05T15:13:00Z</cp:lastPrinted>
  <dcterms:created xsi:type="dcterms:W3CDTF">2025-04-07T13:13:00Z</dcterms:created>
  <dcterms:modified xsi:type="dcterms:W3CDTF">2025-04-07T13:13:00Z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  <property fmtid="{D5CDD505-2E9C-101B-9397-08002B2CF9AE}" pid="4" name="GrammarlyDocumentId">
    <vt:lpwstr>64ef7c88b1ac84d1122b7d6d434dbac5c7fb4437398183883473b7449a932abf</vt:lpwstr>
  </property>
</Properties>
</file>